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D4D0" w14:textId="77777777" w:rsidR="007B1C8A" w:rsidRDefault="007B1C8A" w:rsidP="00E64D91">
      <w:pPr>
        <w:jc w:val="both"/>
        <w:rPr>
          <w:color w:val="3333CC"/>
          <w:sz w:val="28"/>
        </w:rPr>
      </w:pPr>
    </w:p>
    <w:p w14:paraId="40B5F22D" w14:textId="4687933F" w:rsidR="007B1C8A" w:rsidRPr="00F35C1B" w:rsidRDefault="007B1C8A" w:rsidP="00D06961">
      <w:pPr>
        <w:pStyle w:val="Heading5"/>
        <w:jc w:val="center"/>
        <w:rPr>
          <w:rFonts w:ascii="Verdana" w:hAnsi="Verdana"/>
          <w:b/>
          <w:bCs/>
          <w:color w:val="3333CC"/>
          <w:sz w:val="32"/>
        </w:rPr>
      </w:pPr>
      <w:r w:rsidRPr="00F35C1B">
        <w:rPr>
          <w:rFonts w:ascii="Verdana" w:hAnsi="Verdana"/>
          <w:b/>
          <w:bCs/>
          <w:color w:val="3333CC"/>
          <w:sz w:val="32"/>
        </w:rPr>
        <w:t xml:space="preserve">CREDIT </w:t>
      </w:r>
      <w:r w:rsidR="004E4E66">
        <w:rPr>
          <w:rFonts w:ascii="Verdana" w:hAnsi="Verdana"/>
          <w:b/>
          <w:bCs/>
          <w:color w:val="3333CC"/>
          <w:sz w:val="32"/>
        </w:rPr>
        <w:t>/</w:t>
      </w:r>
      <w:r w:rsidRPr="00F35C1B">
        <w:rPr>
          <w:rFonts w:ascii="Verdana" w:hAnsi="Verdana"/>
          <w:b/>
          <w:bCs/>
          <w:color w:val="3333CC"/>
          <w:sz w:val="32"/>
        </w:rPr>
        <w:t xml:space="preserve"> DEBIT CARD PAYMENT</w:t>
      </w:r>
      <w:r w:rsidR="00D06961" w:rsidRPr="00F35C1B">
        <w:rPr>
          <w:rFonts w:ascii="Verdana" w:hAnsi="Verdana"/>
          <w:b/>
          <w:bCs/>
          <w:color w:val="3333CC"/>
          <w:sz w:val="32"/>
        </w:rPr>
        <w:t xml:space="preserve"> FORM</w:t>
      </w:r>
    </w:p>
    <w:p w14:paraId="1F186E2F" w14:textId="77777777" w:rsidR="007B1C8A" w:rsidRDefault="007B1C8A" w:rsidP="00E64D91">
      <w:pPr>
        <w:jc w:val="both"/>
        <w:rPr>
          <w:b/>
          <w:bCs/>
          <w:sz w:val="28"/>
        </w:rPr>
      </w:pPr>
    </w:p>
    <w:p w14:paraId="441A70B3" w14:textId="77777777" w:rsidR="007709EF" w:rsidRDefault="007709EF" w:rsidP="00E64D91">
      <w:pPr>
        <w:jc w:val="both"/>
        <w:rPr>
          <w:b/>
          <w:bCs/>
          <w:sz w:val="28"/>
        </w:rPr>
      </w:pPr>
    </w:p>
    <w:p w14:paraId="34CB853F" w14:textId="2E48EB4A" w:rsidR="00D06961" w:rsidRPr="003E7632" w:rsidRDefault="00E64D91" w:rsidP="00D06961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>Name</w:t>
      </w:r>
      <w:r w:rsidR="00D06961" w:rsidRPr="003E7632">
        <w:rPr>
          <w:rFonts w:ascii="Trebuchet MS" w:hAnsi="Trebuchet MS"/>
        </w:rPr>
        <w:t>:</w:t>
      </w:r>
      <w:r w:rsidR="00C713AD">
        <w:rPr>
          <w:rFonts w:ascii="Trebuchet MS" w:hAnsi="Trebuchet MS"/>
        </w:rPr>
        <w:tab/>
      </w:r>
      <w:r w:rsidR="00C713AD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858659356"/>
          <w:placeholder>
            <w:docPart w:val="DefaultPlaceholder_-1854013440"/>
          </w:placeholder>
        </w:sdtPr>
        <w:sdtContent>
          <w:sdt>
            <w:sdtPr>
              <w:rPr>
                <w:rFonts w:ascii="Trebuchet MS" w:hAnsi="Trebuchet MS"/>
              </w:rPr>
              <w:id w:val="992136782"/>
              <w:placeholder>
                <w:docPart w:val="DefaultPlaceholder_-1854013440"/>
              </w:placeholder>
              <w:showingPlcHdr/>
            </w:sdtPr>
            <w:sdtContent>
              <w:r w:rsidR="00561C27" w:rsidRPr="00326927">
                <w:rPr>
                  <w:rStyle w:val="PlaceholderText"/>
                  <w:u w:val="single"/>
                </w:rPr>
                <w:t>Click or tap here to enter text.</w:t>
              </w:r>
            </w:sdtContent>
          </w:sdt>
        </w:sdtContent>
      </w:sdt>
    </w:p>
    <w:p w14:paraId="668FC3C1" w14:textId="77777777" w:rsidR="007B1C8A" w:rsidRPr="003E7632" w:rsidRDefault="007B1C8A" w:rsidP="007B1C8A">
      <w:pPr>
        <w:jc w:val="both"/>
        <w:rPr>
          <w:rFonts w:ascii="Trebuchet MS" w:hAnsi="Trebuchet MS"/>
        </w:rPr>
      </w:pPr>
    </w:p>
    <w:p w14:paraId="3455A066" w14:textId="345972F0" w:rsidR="007B1C8A" w:rsidRPr="003E7632" w:rsidRDefault="00E64D91" w:rsidP="007B1C8A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>Address</w:t>
      </w:r>
      <w:r w:rsidR="007B1C8A" w:rsidRPr="003E7632">
        <w:rPr>
          <w:rFonts w:ascii="Trebuchet MS" w:hAnsi="Trebuchet MS"/>
        </w:rPr>
        <w:t>:</w:t>
      </w:r>
      <w:sdt>
        <w:sdtPr>
          <w:rPr>
            <w:rFonts w:ascii="Trebuchet MS" w:hAnsi="Trebuchet MS"/>
          </w:rPr>
          <w:id w:val="223037496"/>
          <w:placeholder>
            <w:docPart w:val="DefaultPlaceholder_-1854013440"/>
          </w:placeholder>
        </w:sdtPr>
        <w:sdtContent>
          <w:r w:rsidR="00C713AD">
            <w:rPr>
              <w:rFonts w:ascii="Trebuchet MS" w:hAnsi="Trebuchet MS"/>
            </w:rPr>
            <w:tab/>
          </w:r>
          <w:sdt>
            <w:sdtPr>
              <w:rPr>
                <w:rFonts w:ascii="Trebuchet MS" w:hAnsi="Trebuchet MS"/>
              </w:rPr>
              <w:id w:val="-1692830966"/>
              <w:placeholder>
                <w:docPart w:val="DefaultPlaceholder_-1854013440"/>
              </w:placeholder>
              <w:showingPlcHdr/>
            </w:sdtPr>
            <w:sdtContent>
              <w:r w:rsidR="007174DB" w:rsidRPr="00B3649A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53F7485D" w14:textId="2390C2E0" w:rsidR="007B1C8A" w:rsidRDefault="007B1C8A" w:rsidP="007B1C8A">
      <w:pPr>
        <w:jc w:val="both"/>
        <w:rPr>
          <w:rFonts w:ascii="Trebuchet MS" w:hAnsi="Trebuchet MS"/>
        </w:rPr>
      </w:pPr>
    </w:p>
    <w:p w14:paraId="41A643C2" w14:textId="44577C0B" w:rsidR="00C16B02" w:rsidRDefault="00C16B02" w:rsidP="007B1C8A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2143330415"/>
          <w:placeholder>
            <w:docPart w:val="DefaultPlaceholder_-1854013440"/>
          </w:placeholder>
          <w:showingPlcHdr/>
        </w:sdtPr>
        <w:sdtContent>
          <w:r w:rsidRPr="00B3649A">
            <w:rPr>
              <w:rStyle w:val="PlaceholderText"/>
            </w:rPr>
            <w:t>Click or tap here to enter text.</w:t>
          </w:r>
        </w:sdtContent>
      </w:sdt>
    </w:p>
    <w:p w14:paraId="29947537" w14:textId="77777777" w:rsidR="00C16B02" w:rsidRDefault="00C16B02" w:rsidP="007B1C8A">
      <w:pPr>
        <w:jc w:val="both"/>
        <w:rPr>
          <w:rFonts w:ascii="Trebuchet MS" w:hAnsi="Trebuchet MS"/>
        </w:rPr>
      </w:pPr>
    </w:p>
    <w:p w14:paraId="00F5C531" w14:textId="008974FB" w:rsidR="00F04592" w:rsidRPr="003E7632" w:rsidRDefault="006D44DB" w:rsidP="007B1C8A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>City</w:t>
      </w:r>
      <w:r w:rsidR="006B015A" w:rsidRPr="003E7632">
        <w:rPr>
          <w:rFonts w:ascii="Trebuchet MS" w:hAnsi="Trebuchet MS"/>
        </w:rPr>
        <w:t>:</w:t>
      </w:r>
      <w:r w:rsidR="00C16B02">
        <w:rPr>
          <w:rFonts w:ascii="Trebuchet MS" w:hAnsi="Trebuchet MS"/>
        </w:rPr>
        <w:tab/>
      </w:r>
      <w:r w:rsidR="002F6BC5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956943811"/>
          <w:placeholder>
            <w:docPart w:val="DefaultPlaceholder_-1854013440"/>
          </w:placeholder>
          <w:showingPlcHdr/>
        </w:sdtPr>
        <w:sdtContent>
          <w:r w:rsidR="00C16B02" w:rsidRPr="00B3649A">
            <w:rPr>
              <w:rStyle w:val="PlaceholderText"/>
            </w:rPr>
            <w:t>Click or tap here to enter text.</w:t>
          </w:r>
        </w:sdtContent>
      </w:sdt>
      <w:r w:rsidR="006B015A" w:rsidRPr="003E7632">
        <w:rPr>
          <w:rFonts w:ascii="Trebuchet MS" w:hAnsi="Trebuchet MS"/>
        </w:rPr>
        <w:t xml:space="preserve"> </w:t>
      </w:r>
      <w:r w:rsidRPr="003E7632">
        <w:rPr>
          <w:rFonts w:ascii="Trebuchet MS" w:hAnsi="Trebuchet MS"/>
        </w:rPr>
        <w:t>Postcode</w:t>
      </w:r>
      <w:r w:rsidR="006B015A" w:rsidRPr="003E7632">
        <w:rPr>
          <w:rFonts w:ascii="Trebuchet MS" w:hAnsi="Trebuchet MS"/>
        </w:rPr>
        <w:t>:</w:t>
      </w:r>
      <w:r w:rsidR="002B3084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-1562088946"/>
          <w:placeholder>
            <w:docPart w:val="DefaultPlaceholder_-1854013440"/>
          </w:placeholder>
          <w:showingPlcHdr/>
        </w:sdtPr>
        <w:sdtContent>
          <w:r w:rsidR="002F6BC5" w:rsidRPr="00B3649A">
            <w:rPr>
              <w:rStyle w:val="PlaceholderText"/>
            </w:rPr>
            <w:t>Click or tap here to enter text.</w:t>
          </w:r>
        </w:sdtContent>
      </w:sdt>
    </w:p>
    <w:p w14:paraId="79B2A8B4" w14:textId="77777777" w:rsidR="00074EEB" w:rsidRPr="003E7632" w:rsidRDefault="00074EEB" w:rsidP="007B1C8A">
      <w:pPr>
        <w:jc w:val="both"/>
        <w:rPr>
          <w:rFonts w:ascii="Trebuchet MS" w:hAnsi="Trebuchet MS"/>
        </w:rPr>
      </w:pPr>
    </w:p>
    <w:p w14:paraId="3357511B" w14:textId="2A87FE7E" w:rsidR="00074EEB" w:rsidRPr="003E7632" w:rsidRDefault="00074EEB" w:rsidP="007B1C8A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>Country:</w:t>
      </w:r>
      <w:r w:rsidR="002F6BC5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2001457190"/>
          <w:placeholder>
            <w:docPart w:val="DefaultPlaceholder_-1854013440"/>
          </w:placeholder>
          <w:showingPlcHdr/>
        </w:sdtPr>
        <w:sdtContent>
          <w:r w:rsidR="002F6BC5" w:rsidRPr="00B3649A">
            <w:rPr>
              <w:rStyle w:val="PlaceholderText"/>
            </w:rPr>
            <w:t>Click or tap here to enter text.</w:t>
          </w:r>
        </w:sdtContent>
      </w:sdt>
    </w:p>
    <w:p w14:paraId="16D4FF37" w14:textId="77777777" w:rsidR="00F04592" w:rsidRPr="003E7632" w:rsidRDefault="00F04592" w:rsidP="007B1C8A">
      <w:pPr>
        <w:jc w:val="both"/>
        <w:rPr>
          <w:rFonts w:ascii="Trebuchet MS" w:hAnsi="Trebuchet MS"/>
        </w:rPr>
      </w:pPr>
    </w:p>
    <w:p w14:paraId="509FF36C" w14:textId="394B59A6" w:rsidR="007B1C8A" w:rsidRPr="003E7632" w:rsidRDefault="007B1C8A" w:rsidP="007B1C8A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>Email:</w:t>
      </w:r>
      <w:r w:rsidR="002F6BC5">
        <w:rPr>
          <w:rFonts w:ascii="Trebuchet MS" w:hAnsi="Trebuchet MS"/>
        </w:rPr>
        <w:tab/>
      </w:r>
      <w:r w:rsidR="002F6BC5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129987933"/>
          <w:placeholder>
            <w:docPart w:val="DefaultPlaceholder_-1854013440"/>
          </w:placeholder>
          <w:showingPlcHdr/>
        </w:sdtPr>
        <w:sdtContent>
          <w:r w:rsidR="002F6BC5" w:rsidRPr="00B3649A">
            <w:rPr>
              <w:rStyle w:val="PlaceholderText"/>
            </w:rPr>
            <w:t>Click or tap here to enter text.</w:t>
          </w:r>
        </w:sdtContent>
      </w:sdt>
      <w:r w:rsidR="002F6BC5">
        <w:rPr>
          <w:rFonts w:ascii="Trebuchet MS" w:hAnsi="Trebuchet MS"/>
        </w:rPr>
        <w:t xml:space="preserve"> </w:t>
      </w:r>
      <w:r w:rsidR="00074EEB" w:rsidRPr="003E7632">
        <w:rPr>
          <w:rFonts w:ascii="Trebuchet MS" w:hAnsi="Trebuchet MS"/>
        </w:rPr>
        <w:t>Mobile No.</w:t>
      </w:r>
      <w:r w:rsidRPr="003E7632">
        <w:rPr>
          <w:rFonts w:ascii="Trebuchet MS" w:hAnsi="Trebuchet MS"/>
        </w:rPr>
        <w:t>:</w:t>
      </w:r>
      <w:r w:rsidR="003E7632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170305964"/>
          <w:placeholder>
            <w:docPart w:val="DefaultPlaceholder_-1854013440"/>
          </w:placeholder>
          <w:showingPlcHdr/>
        </w:sdtPr>
        <w:sdtContent>
          <w:r w:rsidR="002F6BC5" w:rsidRPr="00B3649A">
            <w:rPr>
              <w:rStyle w:val="PlaceholderText"/>
            </w:rPr>
            <w:t>Click or tap here to enter text.</w:t>
          </w:r>
        </w:sdtContent>
      </w:sdt>
    </w:p>
    <w:p w14:paraId="234A55B2" w14:textId="549B55F6" w:rsidR="007B1C8A" w:rsidRPr="003E7632" w:rsidRDefault="007B1C8A" w:rsidP="002B3084">
      <w:pPr>
        <w:tabs>
          <w:tab w:val="left" w:pos="6773"/>
        </w:tabs>
        <w:jc w:val="both"/>
        <w:rPr>
          <w:rFonts w:ascii="Trebuchet MS" w:hAnsi="Trebuchet MS"/>
        </w:rPr>
      </w:pPr>
    </w:p>
    <w:p w14:paraId="7034232D" w14:textId="77777777" w:rsidR="007B1C8A" w:rsidRPr="003E7632" w:rsidRDefault="007B1C8A" w:rsidP="007B1C8A">
      <w:pPr>
        <w:jc w:val="both"/>
        <w:rPr>
          <w:rFonts w:ascii="Trebuchet MS" w:hAnsi="Trebuchet MS"/>
          <w:b/>
          <w:bCs/>
        </w:rPr>
      </w:pPr>
    </w:p>
    <w:p w14:paraId="1B366BE3" w14:textId="1C754CA9" w:rsidR="007B1C8A" w:rsidRPr="003E7632" w:rsidRDefault="007B1C8A" w:rsidP="007B1C8A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 xml:space="preserve">Please charge my </w:t>
      </w:r>
      <w:sdt>
        <w:sdtPr>
          <w:rPr>
            <w:rFonts w:ascii="Trebuchet MS" w:hAnsi="Trebuchet MS"/>
          </w:rPr>
          <w:id w:val="-96295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63A">
            <w:rPr>
              <w:rFonts w:ascii="MS Gothic" w:eastAsia="MS Gothic" w:hAnsi="MS Gothic" w:hint="eastAsia"/>
            </w:rPr>
            <w:t>☐</w:t>
          </w:r>
        </w:sdtContent>
      </w:sdt>
      <w:r w:rsidR="00ED25F7">
        <w:rPr>
          <w:rFonts w:ascii="Trebuchet MS" w:hAnsi="Trebuchet MS"/>
        </w:rPr>
        <w:t xml:space="preserve"> </w:t>
      </w:r>
      <w:r w:rsidRPr="003E7632">
        <w:rPr>
          <w:rFonts w:ascii="Trebuchet MS" w:hAnsi="Trebuchet MS"/>
        </w:rPr>
        <w:t>MASTERCARD</w:t>
      </w:r>
      <w:r w:rsidR="000A231C">
        <w:rPr>
          <w:rFonts w:ascii="Trebuchet MS" w:hAnsi="Trebuchet MS"/>
        </w:rPr>
        <w:t xml:space="preserve">/ </w:t>
      </w:r>
      <w:sdt>
        <w:sdtPr>
          <w:rPr>
            <w:rFonts w:ascii="Trebuchet MS" w:hAnsi="Trebuchet MS"/>
          </w:rPr>
          <w:id w:val="62412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63A">
            <w:rPr>
              <w:rFonts w:ascii="MS Gothic" w:eastAsia="MS Gothic" w:hAnsi="MS Gothic" w:hint="eastAsia"/>
            </w:rPr>
            <w:t>☐</w:t>
          </w:r>
        </w:sdtContent>
      </w:sdt>
      <w:r w:rsidR="00ED25F7">
        <w:rPr>
          <w:rFonts w:ascii="Trebuchet MS" w:hAnsi="Trebuchet MS"/>
        </w:rPr>
        <w:t xml:space="preserve"> </w:t>
      </w:r>
      <w:r w:rsidRPr="003E7632">
        <w:rPr>
          <w:rFonts w:ascii="Trebuchet MS" w:hAnsi="Trebuchet MS"/>
        </w:rPr>
        <w:t>VISA</w:t>
      </w:r>
      <w:r w:rsidR="00D92159" w:rsidRPr="003E7632">
        <w:rPr>
          <w:rFonts w:ascii="Trebuchet MS" w:hAnsi="Trebuchet MS"/>
        </w:rPr>
        <w:t xml:space="preserve"> </w:t>
      </w:r>
      <w:r w:rsidR="00670A71" w:rsidRPr="003E7632">
        <w:rPr>
          <w:rFonts w:ascii="Trebuchet MS" w:hAnsi="Trebuchet MS"/>
        </w:rPr>
        <w:t>CARD</w:t>
      </w:r>
      <w:r w:rsidR="00D92159" w:rsidRPr="003E7632">
        <w:rPr>
          <w:rFonts w:ascii="Trebuchet MS" w:hAnsi="Trebuchet MS"/>
        </w:rPr>
        <w:t xml:space="preserve"> </w:t>
      </w:r>
      <w:r w:rsidRPr="003E7632">
        <w:rPr>
          <w:rFonts w:ascii="Trebuchet MS" w:hAnsi="Trebuchet MS"/>
        </w:rPr>
        <w:t>for €</w:t>
      </w:r>
      <w:r w:rsidR="00ED25F7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1867015349"/>
          <w:placeholder>
            <w:docPart w:val="DefaultPlaceholder_-1854013440"/>
          </w:placeholder>
          <w:showingPlcHdr/>
        </w:sdtPr>
        <w:sdtContent>
          <w:r w:rsidR="00ED25F7" w:rsidRPr="00B3649A">
            <w:rPr>
              <w:rStyle w:val="PlaceholderText"/>
            </w:rPr>
            <w:t>Click or tap here to enter text.</w:t>
          </w:r>
        </w:sdtContent>
      </w:sdt>
    </w:p>
    <w:p w14:paraId="11D5A4BB" w14:textId="77777777" w:rsidR="007B1C8A" w:rsidRPr="003E7632" w:rsidRDefault="007B1C8A" w:rsidP="007B1C8A">
      <w:pPr>
        <w:jc w:val="both"/>
        <w:rPr>
          <w:rFonts w:ascii="Trebuchet MS" w:hAnsi="Trebuchet MS"/>
        </w:rPr>
      </w:pPr>
    </w:p>
    <w:p w14:paraId="20C21B9E" w14:textId="24D340C7" w:rsidR="007B1C8A" w:rsidRPr="003E7632" w:rsidRDefault="007B1C8A" w:rsidP="007B1C8A">
      <w:pPr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 xml:space="preserve">Amount in words: </w:t>
      </w:r>
      <w:sdt>
        <w:sdtPr>
          <w:rPr>
            <w:rFonts w:ascii="Trebuchet MS" w:hAnsi="Trebuchet MS"/>
          </w:rPr>
          <w:id w:val="1044095174"/>
          <w:placeholder>
            <w:docPart w:val="DefaultPlaceholder_-1854013440"/>
          </w:placeholder>
          <w:showingPlcHdr/>
        </w:sdtPr>
        <w:sdtContent>
          <w:r w:rsidR="00B7441A" w:rsidRPr="00B3649A">
            <w:rPr>
              <w:rStyle w:val="PlaceholderText"/>
            </w:rPr>
            <w:t>Click or tap here to enter text.</w:t>
          </w:r>
        </w:sdtContent>
      </w:sdt>
    </w:p>
    <w:p w14:paraId="51AA4C59" w14:textId="77777777" w:rsidR="007B1C8A" w:rsidRPr="003E7632" w:rsidRDefault="007B1C8A" w:rsidP="007B1C8A">
      <w:pPr>
        <w:jc w:val="both"/>
        <w:rPr>
          <w:rFonts w:ascii="Trebuchet MS" w:hAnsi="Trebuchet MS"/>
        </w:rPr>
      </w:pPr>
    </w:p>
    <w:p w14:paraId="0D3FC4E8" w14:textId="20538CAC" w:rsidR="007B1C8A" w:rsidRPr="003E7632" w:rsidRDefault="007B1C8A" w:rsidP="007B1C8A">
      <w:pPr>
        <w:pStyle w:val="Heading9"/>
        <w:rPr>
          <w:rFonts w:ascii="Trebuchet MS" w:hAnsi="Trebuchet MS"/>
          <w:b/>
          <w:bCs/>
          <w:i w:val="0"/>
          <w:iCs w:val="0"/>
          <w:sz w:val="22"/>
        </w:rPr>
      </w:pPr>
      <w:r w:rsidRPr="003E7632">
        <w:rPr>
          <w:rFonts w:ascii="Trebuchet MS" w:hAnsi="Trebuchet MS"/>
          <w:i w:val="0"/>
          <w:iCs w:val="0"/>
          <w:sz w:val="22"/>
        </w:rPr>
        <w:t xml:space="preserve">Card No: </w:t>
      </w:r>
      <w:sdt>
        <w:sdtPr>
          <w:rPr>
            <w:rFonts w:ascii="Trebuchet MS" w:hAnsi="Trebuchet MS"/>
            <w:i w:val="0"/>
            <w:iCs w:val="0"/>
            <w:sz w:val="22"/>
          </w:rPr>
          <w:id w:val="1782066802"/>
          <w:placeholder>
            <w:docPart w:val="DefaultPlaceholder_-1854013440"/>
          </w:placeholder>
          <w:showingPlcHdr/>
        </w:sdtPr>
        <w:sdtContent>
          <w:r w:rsidR="008E4C81" w:rsidRPr="00B3649A">
            <w:rPr>
              <w:rStyle w:val="PlaceholderText"/>
            </w:rPr>
            <w:t>Click or tap here to enter text.</w:t>
          </w:r>
        </w:sdtContent>
      </w:sdt>
    </w:p>
    <w:p w14:paraId="6271B233" w14:textId="77777777" w:rsidR="007B1C8A" w:rsidRPr="00CB16CF" w:rsidRDefault="007B1C8A" w:rsidP="0067393B">
      <w:pPr>
        <w:rPr>
          <w:rFonts w:ascii="Trebuchet MS" w:hAnsi="Trebuchet MS"/>
        </w:rPr>
      </w:pPr>
    </w:p>
    <w:p w14:paraId="3ECE3807" w14:textId="1670F540" w:rsidR="007B1C8A" w:rsidRDefault="007B1C8A" w:rsidP="007B1C8A">
      <w:pPr>
        <w:pStyle w:val="Heading9"/>
        <w:rPr>
          <w:rFonts w:ascii="Trebuchet MS" w:hAnsi="Trebuchet MS"/>
          <w:i w:val="0"/>
          <w:iCs w:val="0"/>
          <w:sz w:val="22"/>
        </w:rPr>
      </w:pPr>
      <w:r w:rsidRPr="003E7632">
        <w:rPr>
          <w:rFonts w:ascii="Trebuchet MS" w:hAnsi="Trebuchet MS"/>
          <w:i w:val="0"/>
          <w:iCs w:val="0"/>
          <w:sz w:val="22"/>
        </w:rPr>
        <w:t>Expiry Date:</w:t>
      </w:r>
      <w:r w:rsidR="002B7554">
        <w:rPr>
          <w:rFonts w:ascii="Trebuchet MS" w:hAnsi="Trebuchet MS"/>
          <w:i w:val="0"/>
          <w:iCs w:val="0"/>
          <w:sz w:val="22"/>
        </w:rPr>
        <w:t xml:space="preserve"> </w:t>
      </w:r>
      <w:sdt>
        <w:sdtPr>
          <w:rPr>
            <w:rFonts w:ascii="Trebuchet MS" w:hAnsi="Trebuchet MS"/>
            <w:i w:val="0"/>
            <w:iCs w:val="0"/>
            <w:sz w:val="22"/>
          </w:rPr>
          <w:id w:val="-1190678401"/>
          <w:placeholder>
            <w:docPart w:val="DefaultPlaceholder_-1854013440"/>
          </w:placeholder>
          <w:showingPlcHdr/>
        </w:sdtPr>
        <w:sdtContent>
          <w:r w:rsidR="008E4C81" w:rsidRPr="00B3649A">
            <w:rPr>
              <w:rStyle w:val="PlaceholderText"/>
            </w:rPr>
            <w:t>Click or tap here to enter text.</w:t>
          </w:r>
        </w:sdtContent>
      </w:sdt>
      <w:r w:rsidRPr="003E7632">
        <w:rPr>
          <w:rFonts w:ascii="Trebuchet MS" w:hAnsi="Trebuchet MS"/>
          <w:i w:val="0"/>
          <w:iCs w:val="0"/>
          <w:sz w:val="22"/>
        </w:rPr>
        <w:t>/</w:t>
      </w:r>
      <w:sdt>
        <w:sdtPr>
          <w:rPr>
            <w:rFonts w:ascii="Trebuchet MS" w:hAnsi="Trebuchet MS"/>
            <w:i w:val="0"/>
            <w:iCs w:val="0"/>
            <w:sz w:val="22"/>
          </w:rPr>
          <w:id w:val="-644817726"/>
          <w:placeholder>
            <w:docPart w:val="DefaultPlaceholder_-1854013440"/>
          </w:placeholder>
          <w:showingPlcHdr/>
        </w:sdtPr>
        <w:sdtContent>
          <w:r w:rsidR="008E4C81" w:rsidRPr="00B3649A">
            <w:rPr>
              <w:rStyle w:val="PlaceholderText"/>
            </w:rPr>
            <w:t>Click or tap here to enter text.</w:t>
          </w:r>
        </w:sdtContent>
      </w:sdt>
    </w:p>
    <w:p w14:paraId="730430F5" w14:textId="77777777" w:rsidR="007F622F" w:rsidRPr="00311755" w:rsidRDefault="007F622F" w:rsidP="007F622F">
      <w:pPr>
        <w:rPr>
          <w:rFonts w:ascii="Trebuchet MS" w:hAnsi="Trebuchet MS"/>
        </w:rPr>
      </w:pPr>
    </w:p>
    <w:p w14:paraId="18158473" w14:textId="696BF4CD" w:rsidR="003511EC" w:rsidRPr="00311755" w:rsidRDefault="003511EC" w:rsidP="007B1C8A">
      <w:pPr>
        <w:rPr>
          <w:rFonts w:ascii="Trebuchet MS" w:hAnsi="Trebuchet MS"/>
        </w:rPr>
      </w:pPr>
      <w:r w:rsidRPr="00311755">
        <w:rPr>
          <w:rFonts w:ascii="Trebuchet MS" w:hAnsi="Trebuchet MS"/>
        </w:rPr>
        <w:t xml:space="preserve">Signature: </w:t>
      </w:r>
      <w:sdt>
        <w:sdtPr>
          <w:rPr>
            <w:rFonts w:ascii="Trebuchet MS" w:hAnsi="Trebuchet MS"/>
          </w:rPr>
          <w:id w:val="-1967648054"/>
          <w:showingPlcHdr/>
          <w:picture/>
        </w:sdtPr>
        <w:sdtContent>
          <w:r w:rsidRPr="00311755">
            <w:rPr>
              <w:rFonts w:ascii="Trebuchet MS" w:hAnsi="Trebuchet MS"/>
              <w:noProof/>
            </w:rPr>
            <w:drawing>
              <wp:inline distT="0" distB="0" distL="0" distR="0" wp14:anchorId="38BD96D0" wp14:editId="7DFFE98C">
                <wp:extent cx="2243137" cy="408836"/>
                <wp:effectExtent l="0" t="0" r="508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0441" cy="428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70DD3">
        <w:rPr>
          <w:rFonts w:ascii="Trebuchet MS" w:hAnsi="Trebuchet MS"/>
        </w:rPr>
        <w:t xml:space="preserve"> Date: </w:t>
      </w:r>
      <w:sdt>
        <w:sdtPr>
          <w:rPr>
            <w:rFonts w:ascii="Trebuchet MS" w:hAnsi="Trebuchet MS"/>
          </w:rPr>
          <w:id w:val="776908641"/>
          <w:placeholder>
            <w:docPart w:val="DefaultPlaceholder_-1854013437"/>
          </w:placeholder>
          <w:showingPlcHdr/>
          <w:date>
            <w:dateFormat w:val="dd/MM/yyyy"/>
            <w:lid w:val="en-IE"/>
            <w:storeMappedDataAs w:val="dateTime"/>
            <w:calendar w:val="gregorian"/>
          </w:date>
        </w:sdtPr>
        <w:sdtContent>
          <w:r w:rsidR="00A70DD3" w:rsidRPr="001C36CA">
            <w:rPr>
              <w:rStyle w:val="PlaceholderText"/>
            </w:rPr>
            <w:t>Click or tap to enter a date.</w:t>
          </w:r>
        </w:sdtContent>
      </w:sdt>
    </w:p>
    <w:p w14:paraId="7A18EF76" w14:textId="77777777" w:rsidR="003511EC" w:rsidRPr="00311755" w:rsidRDefault="003511EC" w:rsidP="007B1C8A">
      <w:pPr>
        <w:rPr>
          <w:rFonts w:ascii="Trebuchet MS" w:hAnsi="Trebuchet MS"/>
        </w:rPr>
      </w:pPr>
    </w:p>
    <w:p w14:paraId="7E84EFD0" w14:textId="73CB4B3A" w:rsidR="007B1C8A" w:rsidRPr="003E7632" w:rsidRDefault="007B1C8A" w:rsidP="007B1C8A">
      <w:pPr>
        <w:pStyle w:val="Heading9"/>
        <w:tabs>
          <w:tab w:val="left" w:pos="2160"/>
        </w:tabs>
        <w:rPr>
          <w:rFonts w:ascii="Trebuchet MS" w:hAnsi="Trebuchet MS"/>
          <w:b/>
          <w:bCs/>
          <w:i w:val="0"/>
          <w:iCs w:val="0"/>
          <w:sz w:val="22"/>
        </w:rPr>
      </w:pPr>
      <w:r w:rsidRPr="003E7632">
        <w:rPr>
          <w:rFonts w:ascii="Trebuchet MS" w:hAnsi="Trebuchet MS"/>
          <w:i w:val="0"/>
          <w:iCs w:val="0"/>
          <w:sz w:val="22"/>
        </w:rPr>
        <w:t>Cardholders Name:</w:t>
      </w:r>
      <w:r w:rsidR="007F622F">
        <w:rPr>
          <w:rFonts w:ascii="Trebuchet MS" w:hAnsi="Trebuchet MS"/>
          <w:i w:val="0"/>
          <w:iCs w:val="0"/>
          <w:sz w:val="22"/>
        </w:rPr>
        <w:tab/>
      </w:r>
      <w:r w:rsidR="007F622F">
        <w:rPr>
          <w:rFonts w:ascii="Trebuchet MS" w:hAnsi="Trebuchet MS"/>
          <w:i w:val="0"/>
          <w:iCs w:val="0"/>
          <w:sz w:val="22"/>
        </w:rPr>
        <w:tab/>
      </w:r>
      <w:r w:rsidR="007F622F">
        <w:rPr>
          <w:rFonts w:ascii="Trebuchet MS" w:hAnsi="Trebuchet MS"/>
          <w:i w:val="0"/>
          <w:iCs w:val="0"/>
          <w:sz w:val="22"/>
        </w:rPr>
        <w:tab/>
      </w:r>
      <w:sdt>
        <w:sdtPr>
          <w:rPr>
            <w:rFonts w:ascii="Trebuchet MS" w:hAnsi="Trebuchet MS"/>
            <w:i w:val="0"/>
            <w:iCs w:val="0"/>
            <w:sz w:val="22"/>
          </w:rPr>
          <w:id w:val="1628508175"/>
          <w:placeholder>
            <w:docPart w:val="DefaultPlaceholder_-1854013440"/>
          </w:placeholder>
          <w:showingPlcHdr/>
        </w:sdtPr>
        <w:sdtContent>
          <w:r w:rsidR="00E67C70" w:rsidRPr="00B3649A">
            <w:rPr>
              <w:rStyle w:val="PlaceholderText"/>
            </w:rPr>
            <w:t>Click or tap here to enter text.</w:t>
          </w:r>
        </w:sdtContent>
      </w:sdt>
    </w:p>
    <w:p w14:paraId="4CF0E98F" w14:textId="77777777" w:rsidR="007B1C8A" w:rsidRPr="003E7632" w:rsidRDefault="007B1C8A" w:rsidP="007B1C8A">
      <w:pPr>
        <w:tabs>
          <w:tab w:val="left" w:pos="2160"/>
        </w:tabs>
        <w:jc w:val="both"/>
        <w:rPr>
          <w:rFonts w:ascii="Trebuchet MS" w:hAnsi="Trebuchet MS"/>
        </w:rPr>
      </w:pPr>
    </w:p>
    <w:p w14:paraId="513CFB79" w14:textId="3FEC5DBE" w:rsidR="007B1C8A" w:rsidRPr="003E7632" w:rsidRDefault="007B1C8A" w:rsidP="007B1C8A">
      <w:pPr>
        <w:tabs>
          <w:tab w:val="left" w:pos="2160"/>
        </w:tabs>
        <w:spacing w:line="360" w:lineRule="auto"/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>Cardholders Billing Address:</w:t>
      </w: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473286491"/>
          <w:placeholder>
            <w:docPart w:val="DefaultPlaceholder_-1854013440"/>
          </w:placeholder>
          <w:showingPlcHdr/>
        </w:sdtPr>
        <w:sdtContent>
          <w:r w:rsidR="003511EC" w:rsidRPr="00B3649A">
            <w:rPr>
              <w:rStyle w:val="PlaceholderText"/>
            </w:rPr>
            <w:t>Click or tap here to enter text.</w:t>
          </w:r>
        </w:sdtContent>
      </w:sdt>
    </w:p>
    <w:p w14:paraId="2B8839B5" w14:textId="6F984519" w:rsidR="007B1C8A" w:rsidRPr="003E7632" w:rsidRDefault="007B1C8A" w:rsidP="007B1C8A">
      <w:pPr>
        <w:tabs>
          <w:tab w:val="left" w:pos="2160"/>
        </w:tabs>
        <w:spacing w:line="360" w:lineRule="auto"/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2064140063"/>
          <w:placeholder>
            <w:docPart w:val="DefaultPlaceholder_-1854013440"/>
          </w:placeholder>
          <w:showingPlcHdr/>
        </w:sdtPr>
        <w:sdtContent>
          <w:r w:rsidR="003511EC" w:rsidRPr="00B3649A">
            <w:rPr>
              <w:rStyle w:val="PlaceholderText"/>
            </w:rPr>
            <w:t>Click or tap here to enter text.</w:t>
          </w:r>
        </w:sdtContent>
      </w:sdt>
    </w:p>
    <w:p w14:paraId="241AAC0C" w14:textId="17924E6E" w:rsidR="007B1C8A" w:rsidRPr="003E7632" w:rsidRDefault="007B1C8A" w:rsidP="007B1C8A">
      <w:pPr>
        <w:tabs>
          <w:tab w:val="left" w:pos="2160"/>
        </w:tabs>
        <w:spacing w:line="360" w:lineRule="auto"/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704943847"/>
          <w:placeholder>
            <w:docPart w:val="DefaultPlaceholder_-1854013440"/>
          </w:placeholder>
          <w:showingPlcHdr/>
        </w:sdtPr>
        <w:sdtContent>
          <w:r w:rsidR="003511EC" w:rsidRPr="00B3649A">
            <w:rPr>
              <w:rStyle w:val="PlaceholderText"/>
            </w:rPr>
            <w:t>Click or tap here to enter text.</w:t>
          </w:r>
        </w:sdtContent>
      </w:sdt>
    </w:p>
    <w:p w14:paraId="2E47134A" w14:textId="099630A2" w:rsidR="007B1C8A" w:rsidRPr="003E7632" w:rsidRDefault="007B1C8A" w:rsidP="007B1C8A">
      <w:pPr>
        <w:tabs>
          <w:tab w:val="left" w:pos="2160"/>
        </w:tabs>
        <w:spacing w:line="360" w:lineRule="auto"/>
        <w:jc w:val="both"/>
        <w:rPr>
          <w:rFonts w:ascii="Trebuchet MS" w:hAnsi="Trebuchet MS"/>
        </w:rPr>
      </w:pP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r w:rsidRPr="003E7632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457028452"/>
          <w:placeholder>
            <w:docPart w:val="DefaultPlaceholder_-1854013440"/>
          </w:placeholder>
          <w:showingPlcHdr/>
        </w:sdtPr>
        <w:sdtContent>
          <w:r w:rsidR="003511EC" w:rsidRPr="00B3649A">
            <w:rPr>
              <w:rStyle w:val="PlaceholderText"/>
            </w:rPr>
            <w:t>Click or tap here to enter text.</w:t>
          </w:r>
        </w:sdtContent>
      </w:sdt>
    </w:p>
    <w:sectPr w:rsidR="007B1C8A" w:rsidRPr="003E7632" w:rsidSect="00B3073D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3822" w14:textId="77777777" w:rsidR="001A5392" w:rsidRDefault="001A5392">
      <w:pPr>
        <w:spacing w:line="240" w:lineRule="auto"/>
      </w:pPr>
      <w:r>
        <w:separator/>
      </w:r>
    </w:p>
  </w:endnote>
  <w:endnote w:type="continuationSeparator" w:id="0">
    <w:p w14:paraId="649467B8" w14:textId="77777777" w:rsidR="001A5392" w:rsidRDefault="001A5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A5D8" w14:textId="77777777" w:rsidR="0058161F" w:rsidRPr="00CA2AE5" w:rsidRDefault="0058161F" w:rsidP="00CA2AE5">
    <w:pPr>
      <w:pStyle w:val="Footer"/>
      <w:ind w:left="0"/>
      <w:rPr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302E" w14:textId="77777777" w:rsidR="001A5392" w:rsidRDefault="001A5392">
      <w:pPr>
        <w:spacing w:line="240" w:lineRule="auto"/>
      </w:pPr>
      <w:r>
        <w:separator/>
      </w:r>
    </w:p>
  </w:footnote>
  <w:footnote w:type="continuationSeparator" w:id="0">
    <w:p w14:paraId="057E772E" w14:textId="77777777" w:rsidR="001A5392" w:rsidRDefault="001A53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60" w:type="dxa"/>
      <w:tblInd w:w="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0"/>
      <w:gridCol w:w="7590"/>
    </w:tblGrid>
    <w:tr w:rsidR="00CE2458" w14:paraId="212BF8E3" w14:textId="77777777" w:rsidTr="00E4420D">
      <w:trPr>
        <w:trHeight w:val="1698"/>
      </w:trPr>
      <w:tc>
        <w:tcPr>
          <w:tcW w:w="1906" w:type="dxa"/>
        </w:tcPr>
        <w:p w14:paraId="212BF8DE" w14:textId="77777777" w:rsidR="00CE2458" w:rsidRDefault="00344558">
          <w:pPr>
            <w:pStyle w:val="Header"/>
            <w:ind w:left="0"/>
          </w:pPr>
          <w:r>
            <w:rPr>
              <w:noProof/>
              <w:lang w:val="en-IE" w:eastAsia="en-IE"/>
            </w:rPr>
            <w:drawing>
              <wp:inline distT="0" distB="0" distL="0" distR="0" wp14:anchorId="212BF8E9" wp14:editId="212BF8EA">
                <wp:extent cx="1066800" cy="103632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240" cy="1037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</w:tcPr>
        <w:p w14:paraId="212BF8DF" w14:textId="77777777" w:rsidR="00FB4A46" w:rsidRPr="008C374B" w:rsidRDefault="008C374B" w:rsidP="00235590">
          <w:pPr>
            <w:jc w:val="right"/>
            <w:rPr>
              <w:rFonts w:ascii="Trebuchet MS" w:hAnsi="Trebuchet MS"/>
              <w:color w:val="002060"/>
              <w:sz w:val="46"/>
              <w:szCs w:val="46"/>
            </w:rPr>
          </w:pPr>
          <w:r w:rsidRPr="008C374B">
            <w:rPr>
              <w:rFonts w:ascii="Trebuchet MS" w:hAnsi="Trebuchet MS"/>
              <w:color w:val="00FF00"/>
              <w:sz w:val="46"/>
              <w:szCs w:val="46"/>
            </w:rPr>
            <w:t>In</w:t>
          </w:r>
          <w:r>
            <w:rPr>
              <w:rFonts w:ascii="Trebuchet MS" w:hAnsi="Trebuchet MS"/>
              <w:color w:val="00FF00"/>
              <w:sz w:val="46"/>
              <w:szCs w:val="46"/>
            </w:rPr>
            <w:t>stitiúid Ceimice na hÉireann</w:t>
          </w:r>
        </w:p>
        <w:p w14:paraId="212BF8E0" w14:textId="77777777" w:rsidR="004E3C91" w:rsidRPr="002A2413" w:rsidRDefault="00A126DA" w:rsidP="002A2413">
          <w:pPr>
            <w:jc w:val="right"/>
            <w:rPr>
              <w:rFonts w:ascii="Trebuchet MS" w:hAnsi="Trebuchet MS"/>
              <w:color w:val="002060"/>
              <w:sz w:val="40"/>
              <w:szCs w:val="40"/>
            </w:rPr>
          </w:pPr>
          <w:r>
            <w:rPr>
              <w:rFonts w:ascii="Trebuchet MS" w:hAnsi="Trebuchet MS"/>
              <w:color w:val="3333FF"/>
              <w:sz w:val="40"/>
              <w:szCs w:val="40"/>
            </w:rPr>
            <w:t>The Institute of Che</w:t>
          </w:r>
          <w:r w:rsidR="002A2413" w:rsidRPr="00A126DA">
            <w:rPr>
              <w:rFonts w:ascii="Trebuchet MS" w:hAnsi="Trebuchet MS"/>
              <w:color w:val="3333FF"/>
              <w:sz w:val="40"/>
              <w:szCs w:val="40"/>
            </w:rPr>
            <w:t>mistry of Irela</w:t>
          </w:r>
          <w:r>
            <w:rPr>
              <w:rFonts w:ascii="Trebuchet MS" w:hAnsi="Trebuchet MS"/>
              <w:color w:val="3333FF"/>
              <w:sz w:val="40"/>
              <w:szCs w:val="40"/>
            </w:rPr>
            <w:t>nd</w:t>
          </w:r>
        </w:p>
        <w:p w14:paraId="212BF8E1" w14:textId="6C9E0812" w:rsidR="00344558" w:rsidRPr="00B60070" w:rsidRDefault="00344558" w:rsidP="00344558">
          <w:pPr>
            <w:pStyle w:val="Heading6"/>
            <w:ind w:right="0"/>
            <w:jc w:val="right"/>
            <w:rPr>
              <w:rFonts w:ascii="Times" w:hAnsi="Times" w:cs="Times"/>
              <w:b/>
              <w:spacing w:val="10"/>
              <w:kern w:val="20"/>
              <w:sz w:val="24"/>
              <w:szCs w:val="24"/>
            </w:rPr>
          </w:pPr>
          <w:r w:rsidRPr="00B60070">
            <w:rPr>
              <w:rFonts w:ascii="Times" w:hAnsi="Times" w:cs="Times"/>
              <w:b/>
              <w:sz w:val="24"/>
              <w:szCs w:val="24"/>
            </w:rPr>
            <w:t xml:space="preserve">PO Box 9322, </w:t>
          </w:r>
          <w:r w:rsidR="0058161F">
            <w:rPr>
              <w:rFonts w:ascii="Times" w:hAnsi="Times" w:cs="Times"/>
              <w:b/>
              <w:sz w:val="24"/>
              <w:szCs w:val="24"/>
            </w:rPr>
            <w:t>Ravensdale Road</w:t>
          </w:r>
          <w:r w:rsidRPr="00B60070">
            <w:rPr>
              <w:rFonts w:ascii="Times" w:hAnsi="Times" w:cs="Times"/>
              <w:b/>
              <w:sz w:val="24"/>
              <w:szCs w:val="24"/>
            </w:rPr>
            <w:t xml:space="preserve">, Dublin </w:t>
          </w:r>
          <w:r w:rsidR="0058161F">
            <w:rPr>
              <w:rFonts w:ascii="Times" w:hAnsi="Times" w:cs="Times"/>
              <w:b/>
              <w:sz w:val="24"/>
              <w:szCs w:val="24"/>
            </w:rPr>
            <w:t xml:space="preserve">D03 </w:t>
          </w:r>
          <w:r w:rsidR="00E53C5D">
            <w:rPr>
              <w:rFonts w:ascii="Times" w:hAnsi="Times" w:cs="Times"/>
              <w:b/>
              <w:sz w:val="24"/>
              <w:szCs w:val="24"/>
            </w:rPr>
            <w:t>CY66</w:t>
          </w:r>
        </w:p>
        <w:p w14:paraId="6B2930F1" w14:textId="1B79EA28" w:rsidR="00B21894" w:rsidRDefault="00344558" w:rsidP="00FB4A46">
          <w:pPr>
            <w:pStyle w:val="Heading4"/>
            <w:spacing w:before="100"/>
            <w:ind w:left="0" w:right="33"/>
            <w:jc w:val="right"/>
            <w:rPr>
              <w:rFonts w:ascii="Times" w:hAnsi="Times"/>
              <w:spacing w:val="10"/>
              <w:kern w:val="20"/>
              <w:sz w:val="20"/>
              <w:szCs w:val="20"/>
            </w:rPr>
          </w:pPr>
          <w:r w:rsidRPr="00B22456">
            <w:rPr>
              <w:rFonts w:ascii="Times" w:hAnsi="Times"/>
              <w:spacing w:val="10"/>
              <w:kern w:val="20"/>
              <w:sz w:val="20"/>
              <w:szCs w:val="20"/>
            </w:rPr>
            <w:t xml:space="preserve">Web: </w:t>
          </w:r>
          <w:hyperlink r:id="rId2" w:history="1">
            <w:r w:rsidR="00B21894" w:rsidRPr="008368C3">
              <w:rPr>
                <w:rStyle w:val="Hyperlink"/>
                <w:rFonts w:ascii="Times" w:hAnsi="Times"/>
                <w:spacing w:val="10"/>
                <w:kern w:val="20"/>
                <w:sz w:val="20"/>
                <w:szCs w:val="20"/>
              </w:rPr>
              <w:t>www.instituteofchemistry.org</w:t>
            </w:r>
          </w:hyperlink>
        </w:p>
        <w:p w14:paraId="212BF8E2" w14:textId="55DDF438" w:rsidR="00CE2458" w:rsidRPr="00B22456" w:rsidRDefault="00CE2458" w:rsidP="00FB4A46">
          <w:pPr>
            <w:pStyle w:val="Heading4"/>
            <w:spacing w:before="100"/>
            <w:ind w:left="0" w:right="33"/>
            <w:jc w:val="right"/>
          </w:pPr>
          <w:r w:rsidRPr="00B22456">
            <w:rPr>
              <w:rFonts w:ascii="Times" w:hAnsi="Times"/>
              <w:spacing w:val="10"/>
              <w:kern w:val="20"/>
              <w:sz w:val="20"/>
              <w:szCs w:val="20"/>
            </w:rPr>
            <w:t xml:space="preserve">Email: </w:t>
          </w:r>
          <w:hyperlink r:id="rId3" w:history="1">
            <w:r w:rsidR="004C616C" w:rsidRPr="008368C3">
              <w:rPr>
                <w:rStyle w:val="Hyperlink"/>
                <w:rFonts w:ascii="Times" w:hAnsi="Times"/>
                <w:spacing w:val="10"/>
                <w:kern w:val="20"/>
                <w:sz w:val="20"/>
                <w:szCs w:val="20"/>
              </w:rPr>
              <w:t>treasurer@instituteofchemistry.org</w:t>
            </w:r>
          </w:hyperlink>
        </w:p>
      </w:tc>
    </w:tr>
    <w:tr w:rsidR="00CE2458" w14:paraId="212BF8E7" w14:textId="77777777" w:rsidTr="00E4420D">
      <w:tc>
        <w:tcPr>
          <w:tcW w:w="1906" w:type="dxa"/>
        </w:tcPr>
        <w:p w14:paraId="212BF8E4" w14:textId="77777777" w:rsidR="00CE2458" w:rsidRPr="004826A2" w:rsidRDefault="004E3C91" w:rsidP="004E3C91">
          <w:pPr>
            <w:pStyle w:val="Header"/>
            <w:ind w:left="0"/>
            <w:jc w:val="center"/>
            <w:rPr>
              <w:sz w:val="16"/>
              <w:szCs w:val="16"/>
            </w:rPr>
          </w:pPr>
          <w:r w:rsidRPr="004826A2">
            <w:rPr>
              <w:sz w:val="16"/>
              <w:szCs w:val="16"/>
            </w:rPr>
            <w:t>Originated 1922</w:t>
          </w:r>
        </w:p>
        <w:p w14:paraId="212BF8E5" w14:textId="77777777" w:rsidR="004E3C91" w:rsidRPr="004E3C91" w:rsidRDefault="004E3C91" w:rsidP="004E3C91">
          <w:pPr>
            <w:pStyle w:val="Header"/>
            <w:ind w:left="0"/>
            <w:jc w:val="center"/>
            <w:rPr>
              <w:sz w:val="18"/>
              <w:szCs w:val="18"/>
            </w:rPr>
          </w:pPr>
          <w:r w:rsidRPr="004826A2">
            <w:rPr>
              <w:sz w:val="16"/>
              <w:szCs w:val="16"/>
            </w:rPr>
            <w:t>Incorporated 1950</w:t>
          </w:r>
        </w:p>
      </w:tc>
      <w:tc>
        <w:tcPr>
          <w:tcW w:w="7654" w:type="dxa"/>
        </w:tcPr>
        <w:p w14:paraId="212BF8E6" w14:textId="05FCC0B1" w:rsidR="00CE2458" w:rsidRPr="003B2DDC" w:rsidRDefault="00CE2458" w:rsidP="00FB4A46">
          <w:pPr>
            <w:pStyle w:val="Header"/>
            <w:ind w:left="0"/>
            <w:jc w:val="right"/>
            <w:rPr>
              <w:sz w:val="24"/>
              <w:szCs w:val="24"/>
            </w:rPr>
          </w:pPr>
        </w:p>
      </w:tc>
    </w:tr>
  </w:tbl>
  <w:p w14:paraId="212BF8E8" w14:textId="77777777" w:rsidR="00CE2458" w:rsidRDefault="00CE2458" w:rsidP="004E14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GxqxqYJputHaaZvpi6nRENOQHt7Wjq1vhmVk/PTz3TZlqw2ap6WD8RclTEjP+jSY8fPJcYXXvmMnqMldjAMgw==" w:salt="LPuICl71lPkuslC2kwBTQ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5A"/>
    <w:rsid w:val="000070FA"/>
    <w:rsid w:val="000157F1"/>
    <w:rsid w:val="00015BB2"/>
    <w:rsid w:val="000228D2"/>
    <w:rsid w:val="00025241"/>
    <w:rsid w:val="00033648"/>
    <w:rsid w:val="00067EAC"/>
    <w:rsid w:val="00074EEB"/>
    <w:rsid w:val="00081FC7"/>
    <w:rsid w:val="00094203"/>
    <w:rsid w:val="000A231C"/>
    <w:rsid w:val="000B110E"/>
    <w:rsid w:val="000B4DAE"/>
    <w:rsid w:val="000D56D9"/>
    <w:rsid w:val="000E1F6D"/>
    <w:rsid w:val="000E78BD"/>
    <w:rsid w:val="0015683C"/>
    <w:rsid w:val="00160F2C"/>
    <w:rsid w:val="001704B4"/>
    <w:rsid w:val="00170E28"/>
    <w:rsid w:val="00175B22"/>
    <w:rsid w:val="0018192B"/>
    <w:rsid w:val="00187657"/>
    <w:rsid w:val="00187878"/>
    <w:rsid w:val="001A2080"/>
    <w:rsid w:val="001A5392"/>
    <w:rsid w:val="001C13B0"/>
    <w:rsid w:val="001D0484"/>
    <w:rsid w:val="001D6D1D"/>
    <w:rsid w:val="001D7AB1"/>
    <w:rsid w:val="001E5CE7"/>
    <w:rsid w:val="001F3CB0"/>
    <w:rsid w:val="0020325A"/>
    <w:rsid w:val="002129AF"/>
    <w:rsid w:val="00213591"/>
    <w:rsid w:val="00227B2A"/>
    <w:rsid w:val="00235590"/>
    <w:rsid w:val="002416FB"/>
    <w:rsid w:val="002932C2"/>
    <w:rsid w:val="002A2413"/>
    <w:rsid w:val="002B3084"/>
    <w:rsid w:val="002B7554"/>
    <w:rsid w:val="002C259F"/>
    <w:rsid w:val="002D3782"/>
    <w:rsid w:val="002E287C"/>
    <w:rsid w:val="002F2220"/>
    <w:rsid w:val="002F25B2"/>
    <w:rsid w:val="002F6BC5"/>
    <w:rsid w:val="00311755"/>
    <w:rsid w:val="00320458"/>
    <w:rsid w:val="00326927"/>
    <w:rsid w:val="00344558"/>
    <w:rsid w:val="003511EC"/>
    <w:rsid w:val="00354861"/>
    <w:rsid w:val="00382F95"/>
    <w:rsid w:val="0039649B"/>
    <w:rsid w:val="003A04A0"/>
    <w:rsid w:val="003B2DDC"/>
    <w:rsid w:val="003B7672"/>
    <w:rsid w:val="003D0332"/>
    <w:rsid w:val="003D0372"/>
    <w:rsid w:val="003E7632"/>
    <w:rsid w:val="0041629B"/>
    <w:rsid w:val="00417663"/>
    <w:rsid w:val="00434197"/>
    <w:rsid w:val="00480FF8"/>
    <w:rsid w:val="004826A2"/>
    <w:rsid w:val="00485BA6"/>
    <w:rsid w:val="004C616C"/>
    <w:rsid w:val="004D0063"/>
    <w:rsid w:val="004D2D22"/>
    <w:rsid w:val="004D331A"/>
    <w:rsid w:val="004D761C"/>
    <w:rsid w:val="004E14BC"/>
    <w:rsid w:val="004E2C1A"/>
    <w:rsid w:val="004E3C91"/>
    <w:rsid w:val="004E4E66"/>
    <w:rsid w:val="00535504"/>
    <w:rsid w:val="00561C27"/>
    <w:rsid w:val="00575CF1"/>
    <w:rsid w:val="0058161F"/>
    <w:rsid w:val="005838F1"/>
    <w:rsid w:val="00585150"/>
    <w:rsid w:val="00590619"/>
    <w:rsid w:val="005A2C22"/>
    <w:rsid w:val="005B3114"/>
    <w:rsid w:val="005C0636"/>
    <w:rsid w:val="005C32E2"/>
    <w:rsid w:val="005D1933"/>
    <w:rsid w:val="005E77C5"/>
    <w:rsid w:val="006132D3"/>
    <w:rsid w:val="00640610"/>
    <w:rsid w:val="0065465D"/>
    <w:rsid w:val="00670A71"/>
    <w:rsid w:val="0067393B"/>
    <w:rsid w:val="00682FAB"/>
    <w:rsid w:val="00692D63"/>
    <w:rsid w:val="006B015A"/>
    <w:rsid w:val="006B245B"/>
    <w:rsid w:val="006C217F"/>
    <w:rsid w:val="006C6AA4"/>
    <w:rsid w:val="006D44DB"/>
    <w:rsid w:val="006D5E29"/>
    <w:rsid w:val="006E0631"/>
    <w:rsid w:val="006E0CA0"/>
    <w:rsid w:val="007154A9"/>
    <w:rsid w:val="007174DB"/>
    <w:rsid w:val="00717852"/>
    <w:rsid w:val="00765055"/>
    <w:rsid w:val="007709EF"/>
    <w:rsid w:val="0077746D"/>
    <w:rsid w:val="00777636"/>
    <w:rsid w:val="00777A12"/>
    <w:rsid w:val="007A1ECA"/>
    <w:rsid w:val="007B1C8A"/>
    <w:rsid w:val="007F622F"/>
    <w:rsid w:val="0080347F"/>
    <w:rsid w:val="008117A9"/>
    <w:rsid w:val="00824E09"/>
    <w:rsid w:val="008350CB"/>
    <w:rsid w:val="008425A9"/>
    <w:rsid w:val="008C374B"/>
    <w:rsid w:val="008C6429"/>
    <w:rsid w:val="008E4C81"/>
    <w:rsid w:val="00926115"/>
    <w:rsid w:val="009435F0"/>
    <w:rsid w:val="00967EF0"/>
    <w:rsid w:val="009932D3"/>
    <w:rsid w:val="009C0E76"/>
    <w:rsid w:val="009C56CB"/>
    <w:rsid w:val="00A126DA"/>
    <w:rsid w:val="00A1376B"/>
    <w:rsid w:val="00A44600"/>
    <w:rsid w:val="00A70DD3"/>
    <w:rsid w:val="00A76A76"/>
    <w:rsid w:val="00AB66D9"/>
    <w:rsid w:val="00AD4CFC"/>
    <w:rsid w:val="00B0160A"/>
    <w:rsid w:val="00B07408"/>
    <w:rsid w:val="00B21894"/>
    <w:rsid w:val="00B22456"/>
    <w:rsid w:val="00B3073D"/>
    <w:rsid w:val="00B32043"/>
    <w:rsid w:val="00B46846"/>
    <w:rsid w:val="00B60070"/>
    <w:rsid w:val="00B7441A"/>
    <w:rsid w:val="00B814F7"/>
    <w:rsid w:val="00BA18E6"/>
    <w:rsid w:val="00BB1F19"/>
    <w:rsid w:val="00BB429D"/>
    <w:rsid w:val="00C0114E"/>
    <w:rsid w:val="00C026E5"/>
    <w:rsid w:val="00C03670"/>
    <w:rsid w:val="00C138E2"/>
    <w:rsid w:val="00C16B02"/>
    <w:rsid w:val="00C31F93"/>
    <w:rsid w:val="00C52375"/>
    <w:rsid w:val="00C713AD"/>
    <w:rsid w:val="00CA2AE5"/>
    <w:rsid w:val="00CB16CF"/>
    <w:rsid w:val="00CD347E"/>
    <w:rsid w:val="00CE2458"/>
    <w:rsid w:val="00CF54FD"/>
    <w:rsid w:val="00D06961"/>
    <w:rsid w:val="00D47BBC"/>
    <w:rsid w:val="00D75AD6"/>
    <w:rsid w:val="00D92159"/>
    <w:rsid w:val="00DD5E61"/>
    <w:rsid w:val="00DE406A"/>
    <w:rsid w:val="00DE7F2A"/>
    <w:rsid w:val="00DF1633"/>
    <w:rsid w:val="00DF2970"/>
    <w:rsid w:val="00E2168E"/>
    <w:rsid w:val="00E309AD"/>
    <w:rsid w:val="00E4420D"/>
    <w:rsid w:val="00E53C5D"/>
    <w:rsid w:val="00E64D91"/>
    <w:rsid w:val="00E67C70"/>
    <w:rsid w:val="00E744E7"/>
    <w:rsid w:val="00E76356"/>
    <w:rsid w:val="00E77081"/>
    <w:rsid w:val="00E83226"/>
    <w:rsid w:val="00E859DE"/>
    <w:rsid w:val="00EA532C"/>
    <w:rsid w:val="00EB5B58"/>
    <w:rsid w:val="00ED25F7"/>
    <w:rsid w:val="00EE5DC1"/>
    <w:rsid w:val="00EF3535"/>
    <w:rsid w:val="00EF7249"/>
    <w:rsid w:val="00EF7E67"/>
    <w:rsid w:val="00F04592"/>
    <w:rsid w:val="00F07644"/>
    <w:rsid w:val="00F35C1B"/>
    <w:rsid w:val="00F75A82"/>
    <w:rsid w:val="00F920CD"/>
    <w:rsid w:val="00FB3CE8"/>
    <w:rsid w:val="00FB4A46"/>
    <w:rsid w:val="00FB5431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2BF88C"/>
  <w15:chartTrackingRefBased/>
  <w15:docId w15:val="{DC10B112-A974-4E83-9532-75689C65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81"/>
    <w:pPr>
      <w:spacing w:after="0"/>
      <w:ind w:left="74" w:right="74"/>
    </w:pPr>
  </w:style>
  <w:style w:type="paragraph" w:styleId="Heading1">
    <w:name w:val="heading 1"/>
    <w:basedOn w:val="Normal"/>
    <w:next w:val="Normal"/>
    <w:qFormat/>
    <w:pPr>
      <w:keepNext/>
      <w:keepLines/>
      <w:tabs>
        <w:tab w:val="right" w:pos="9360"/>
      </w:tabs>
      <w:spacing w:before="240" w:after="120"/>
      <w:jc w:val="right"/>
      <w:outlineLvl w:val="0"/>
    </w:pPr>
    <w:rPr>
      <w:rFonts w:asciiTheme="majorHAnsi" w:eastAsiaTheme="majorEastAsia" w:hAnsiTheme="majorHAnsi" w:cstheme="majorBidi"/>
      <w:color w:val="A5A5A5" w:themeColor="accent1" w:themeShade="BF"/>
      <w:sz w:val="36"/>
      <w:szCs w:val="36"/>
    </w:rPr>
  </w:style>
  <w:style w:type="paragraph" w:styleId="Heading2">
    <w:name w:val="heading 2"/>
    <w:basedOn w:val="Normal"/>
    <w:next w:val="Normal"/>
    <w:unhideWhenUsed/>
    <w:qFormat/>
    <w:rsid w:val="00EF3535"/>
    <w:pPr>
      <w:spacing w:after="120"/>
      <w:outlineLvl w:val="1"/>
    </w:pPr>
    <w:rPr>
      <w:rFonts w:asciiTheme="majorHAnsi" w:eastAsiaTheme="majorEastAsia" w:hAnsiTheme="majorHAnsi" w:cstheme="majorBidi"/>
      <w:b/>
      <w:bCs/>
      <w:color w:val="7F7F7F" w:themeColor="text1" w:themeTint="80"/>
      <w:sz w:val="28"/>
      <w:szCs w:val="28"/>
    </w:rPr>
  </w:style>
  <w:style w:type="paragraph" w:styleId="Heading3">
    <w:name w:val="heading 3"/>
    <w:basedOn w:val="Normal"/>
    <w:next w:val="Normal"/>
    <w:unhideWhenUsed/>
    <w:qFormat/>
    <w:pPr>
      <w:keepNext/>
      <w:keepLines/>
      <w:pBdr>
        <w:top w:val="single" w:sz="8" w:space="1" w:color="auto"/>
        <w:bottom w:val="single" w:sz="8" w:space="1" w:color="auto"/>
      </w:pBdr>
      <w:shd w:val="clear" w:color="auto" w:fill="F2F2F2" w:themeFill="background1" w:themeFillShade="F2"/>
      <w:spacing w:before="360" w:after="360"/>
      <w:jc w:val="center"/>
      <w:outlineLvl w:val="2"/>
    </w:pPr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</w:rPr>
  </w:style>
  <w:style w:type="paragraph" w:styleId="Heading4">
    <w:name w:val="heading 4"/>
    <w:basedOn w:val="Normal"/>
    <w:next w:val="Normal"/>
    <w:unhideWhenUsed/>
    <w:qFormat/>
    <w:rsid w:val="00FB4A46"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744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51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B1C8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Graphic">
    <w:name w:val="Graphic"/>
    <w:basedOn w:val="Normal"/>
    <w:qFormat/>
    <w:pPr>
      <w:spacing w:line="240" w:lineRule="auto"/>
    </w:pPr>
    <w:rPr>
      <w:noProof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0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0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070FA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585150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E24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458"/>
  </w:style>
  <w:style w:type="paragraph" w:styleId="Footer">
    <w:name w:val="footer"/>
    <w:basedOn w:val="Normal"/>
    <w:link w:val="FooterChar"/>
    <w:uiPriority w:val="99"/>
    <w:unhideWhenUsed/>
    <w:rsid w:val="00CE24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458"/>
  </w:style>
  <w:style w:type="character" w:styleId="Hyperlink">
    <w:name w:val="Hyperlink"/>
    <w:basedOn w:val="DefaultParagraphFont"/>
    <w:uiPriority w:val="99"/>
    <w:unhideWhenUsed/>
    <w:rsid w:val="00344558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61C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4E7"/>
    <w:rPr>
      <w:rFonts w:asciiTheme="majorHAnsi" w:eastAsiaTheme="majorEastAsia" w:hAnsiTheme="majorHAnsi" w:cstheme="majorBidi"/>
      <w:color w:val="A5A5A5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7B1C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rsid w:val="007B1C8A"/>
    <w:pPr>
      <w:spacing w:line="240" w:lineRule="auto"/>
      <w:ind w:left="0" w:right="0"/>
      <w:jc w:val="center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7B1C8A"/>
    <w:rPr>
      <w:rFonts w:ascii="Arial" w:eastAsia="Times New Roman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asurer@instituteofchemistry.org" TargetMode="External"/><Relationship Id="rId2" Type="http://schemas.openxmlformats.org/officeDocument/2006/relationships/hyperlink" Target="http://www.instituteofchemistry.org" TargetMode="External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R\AppData\Roaming\Microsoft\Templates\Direct%20deposit%20authoriz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8B307-3A9B-42F3-8775-94629F6C084E}"/>
      </w:docPartPr>
      <w:docPartBody>
        <w:p w:rsidR="008B5A90" w:rsidRDefault="007D1DD1">
          <w:r w:rsidRPr="00B364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888AD-32EA-46B5-8100-1C2FBE75A5AE}"/>
      </w:docPartPr>
      <w:docPartBody>
        <w:p w:rsidR="00072916" w:rsidRDefault="007C64EB">
          <w:r w:rsidRPr="001C36C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D1"/>
    <w:rsid w:val="00072916"/>
    <w:rsid w:val="000D56D9"/>
    <w:rsid w:val="003A04A0"/>
    <w:rsid w:val="00470B2F"/>
    <w:rsid w:val="007C64EB"/>
    <w:rsid w:val="007D1DD1"/>
    <w:rsid w:val="008B5A90"/>
    <w:rsid w:val="00F9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64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9D1A435-765D-4ECB-B3E3-BE566BF10914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1C8F6DE-C9D2-4232-9387-B5B93A9BD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 deposit authorization form</Template>
  <TotalTime>20</TotalTime>
  <Pages>1</Pages>
  <Words>186</Words>
  <Characters>765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 Keegan</dc:creator>
  <cp:keywords/>
  <cp:lastModifiedBy>John R Keegan</cp:lastModifiedBy>
  <cp:revision>28</cp:revision>
  <cp:lastPrinted>2015-06-01T08:22:00Z</cp:lastPrinted>
  <dcterms:created xsi:type="dcterms:W3CDTF">2026-06-08T14:34:00Z</dcterms:created>
  <dcterms:modified xsi:type="dcterms:W3CDTF">2026-06-08T14:59:00Z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TC034630589991</vt:lpwstr>
  </property>
</Properties>
</file>