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BF88C" w14:textId="77777777" w:rsidR="003D0332" w:rsidRPr="000157F1" w:rsidRDefault="0065465D" w:rsidP="00344558">
      <w:pPr>
        <w:pStyle w:val="Heading2"/>
        <w:ind w:right="-421"/>
        <w:rPr>
          <w:color w:val="002060"/>
        </w:rPr>
      </w:pPr>
      <w:r w:rsidRPr="000157F1">
        <w:rPr>
          <w:color w:val="002060"/>
        </w:rPr>
        <w:t>SEPA Direct Debit Mandate</w:t>
      </w:r>
    </w:p>
    <w:tbl>
      <w:tblPr>
        <w:tblW w:w="9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3780"/>
        <w:gridCol w:w="2420"/>
      </w:tblGrid>
      <w:tr w:rsidR="00320458" w14:paraId="212BF890" w14:textId="77777777" w:rsidTr="00FB3CE8">
        <w:trPr>
          <w:trHeight w:val="432"/>
        </w:trPr>
        <w:tc>
          <w:tcPr>
            <w:tcW w:w="3150" w:type="dxa"/>
            <w:vAlign w:val="bottom"/>
          </w:tcPr>
          <w:p w14:paraId="212BF88D" w14:textId="77777777" w:rsidR="00320458" w:rsidRDefault="00320458" w:rsidP="00320458">
            <w:pPr>
              <w:spacing w:line="240" w:lineRule="auto"/>
              <w:ind w:left="0"/>
            </w:pPr>
            <w:r>
              <w:t>*Unique mandate reference: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14:paraId="212BF88E" w14:textId="3148D9C3" w:rsidR="00320458" w:rsidRDefault="00320458" w:rsidP="00320458">
            <w:pPr>
              <w:spacing w:line="240" w:lineRule="auto"/>
              <w:ind w:left="0"/>
            </w:pPr>
          </w:p>
        </w:tc>
        <w:tc>
          <w:tcPr>
            <w:tcW w:w="2420" w:type="dxa"/>
            <w:vAlign w:val="bottom"/>
          </w:tcPr>
          <w:p w14:paraId="212BF88F" w14:textId="77777777" w:rsidR="00320458" w:rsidRDefault="009435F0" w:rsidP="00320458">
            <w:pPr>
              <w:spacing w:line="240" w:lineRule="auto"/>
              <w:ind w:left="0"/>
            </w:pPr>
            <w:r>
              <w:t>(For official use only)</w:t>
            </w:r>
          </w:p>
        </w:tc>
      </w:tr>
      <w:tr w:rsidR="00320458" w14:paraId="212BF894" w14:textId="77777777" w:rsidTr="00FB3CE8">
        <w:trPr>
          <w:trHeight w:val="432"/>
        </w:trPr>
        <w:tc>
          <w:tcPr>
            <w:tcW w:w="3150" w:type="dxa"/>
            <w:vAlign w:val="bottom"/>
          </w:tcPr>
          <w:p w14:paraId="212BF891" w14:textId="77777777" w:rsidR="00320458" w:rsidRDefault="00320458" w:rsidP="00320458">
            <w:pPr>
              <w:spacing w:line="240" w:lineRule="auto"/>
              <w:ind w:left="0"/>
            </w:pPr>
            <w:r>
              <w:t>Creditor identifier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14:paraId="212BF892" w14:textId="77777777" w:rsidR="00320458" w:rsidRDefault="00067EAC" w:rsidP="00320458">
            <w:pPr>
              <w:spacing w:line="240" w:lineRule="auto"/>
              <w:ind w:left="0"/>
            </w:pPr>
            <w:r>
              <w:t>IE</w:t>
            </w:r>
            <w:r w:rsidR="00777A12">
              <w:t>77ZZZ305845</w:t>
            </w:r>
          </w:p>
        </w:tc>
        <w:tc>
          <w:tcPr>
            <w:tcW w:w="2420" w:type="dxa"/>
            <w:vAlign w:val="bottom"/>
          </w:tcPr>
          <w:p w14:paraId="212BF893" w14:textId="77777777" w:rsidR="000070FA" w:rsidRDefault="000070FA" w:rsidP="00320458">
            <w:pPr>
              <w:spacing w:line="240" w:lineRule="auto"/>
              <w:ind w:left="0"/>
            </w:pPr>
          </w:p>
        </w:tc>
      </w:tr>
    </w:tbl>
    <w:p w14:paraId="212BF895" w14:textId="77777777" w:rsidR="00FB3CE8" w:rsidRPr="004E14BC" w:rsidRDefault="00FB3CE8" w:rsidP="00FB3CE8">
      <w:pPr>
        <w:jc w:val="both"/>
        <w:rPr>
          <w:sz w:val="20"/>
          <w:szCs w:val="20"/>
        </w:rPr>
      </w:pPr>
    </w:p>
    <w:p w14:paraId="212BF896" w14:textId="77777777" w:rsidR="003D0332" w:rsidRDefault="00E77081" w:rsidP="003D0372">
      <w:pPr>
        <w:jc w:val="both"/>
        <w:rPr>
          <w:sz w:val="20"/>
          <w:szCs w:val="20"/>
        </w:rPr>
      </w:pPr>
      <w:r w:rsidRPr="004E14BC">
        <w:rPr>
          <w:sz w:val="20"/>
          <w:szCs w:val="20"/>
        </w:rPr>
        <w:t xml:space="preserve">Legal Text: </w:t>
      </w:r>
      <w:r w:rsidR="003B7672" w:rsidRPr="004E14BC">
        <w:rPr>
          <w:sz w:val="20"/>
          <w:szCs w:val="20"/>
        </w:rPr>
        <w:t xml:space="preserve">By signing this mandate form, you authorize (A) The Institute of Chemistry of Ireland to send </w:t>
      </w:r>
      <w:r w:rsidR="003D0372" w:rsidRPr="004E14BC">
        <w:rPr>
          <w:sz w:val="20"/>
          <w:szCs w:val="20"/>
        </w:rPr>
        <w:t>i</w:t>
      </w:r>
      <w:r w:rsidR="003B7672" w:rsidRPr="004E14BC">
        <w:rPr>
          <w:sz w:val="20"/>
          <w:szCs w:val="20"/>
        </w:rPr>
        <w:t>nstructions to your bank to debit your account</w:t>
      </w:r>
      <w:r w:rsidR="00A1376B" w:rsidRPr="004E14BC">
        <w:rPr>
          <w:sz w:val="20"/>
          <w:szCs w:val="20"/>
        </w:rPr>
        <w:t xml:space="preserve"> </w:t>
      </w:r>
      <w:r w:rsidR="003B7672" w:rsidRPr="004E14BC">
        <w:rPr>
          <w:sz w:val="20"/>
          <w:szCs w:val="20"/>
        </w:rPr>
        <w:t>and (B) your bank to debit your account in accordance</w:t>
      </w:r>
      <w:r w:rsidR="00A1376B" w:rsidRPr="004E14BC">
        <w:rPr>
          <w:sz w:val="20"/>
          <w:szCs w:val="20"/>
        </w:rPr>
        <w:t xml:space="preserve"> with the instruction from The Institute of Chemistry of Ireland</w:t>
      </w:r>
      <w:r w:rsidR="005C32E2" w:rsidRPr="004E14BC">
        <w:rPr>
          <w:sz w:val="20"/>
          <w:szCs w:val="20"/>
        </w:rPr>
        <w:t>.</w:t>
      </w:r>
    </w:p>
    <w:p w14:paraId="212BF897" w14:textId="77777777" w:rsidR="00717852" w:rsidRPr="004E14BC" w:rsidRDefault="00717852" w:rsidP="003D0372">
      <w:pPr>
        <w:jc w:val="both"/>
        <w:rPr>
          <w:sz w:val="20"/>
          <w:szCs w:val="20"/>
        </w:rPr>
      </w:pPr>
    </w:p>
    <w:p w14:paraId="212BF898" w14:textId="77777777" w:rsidR="003D0332" w:rsidRDefault="003D0372" w:rsidP="003D0372">
      <w:pPr>
        <w:jc w:val="both"/>
        <w:rPr>
          <w:sz w:val="20"/>
          <w:szCs w:val="20"/>
        </w:rPr>
      </w:pPr>
      <w:r w:rsidRPr="004E14BC">
        <w:rPr>
          <w:sz w:val="20"/>
          <w:szCs w:val="20"/>
        </w:rPr>
        <w:t xml:space="preserve">As part of your rights, you are entitled to a refund from your bank under the terms and conditions of your agreement with your bank. A refund must be </w:t>
      </w:r>
      <w:proofErr w:type="gramStart"/>
      <w:r w:rsidRPr="004E14BC">
        <w:rPr>
          <w:sz w:val="20"/>
          <w:szCs w:val="20"/>
        </w:rPr>
        <w:t>claimed</w:t>
      </w:r>
      <w:proofErr w:type="gramEnd"/>
      <w:r w:rsidRPr="004E14BC">
        <w:rPr>
          <w:sz w:val="20"/>
          <w:szCs w:val="20"/>
        </w:rPr>
        <w:t xml:space="preserve"> within 8 weeks starting from the date on which your account was debited. Your rights are explained in a statement that you can obtain from your bank</w:t>
      </w:r>
      <w:r w:rsidR="005C32E2" w:rsidRPr="004E14BC">
        <w:rPr>
          <w:sz w:val="20"/>
          <w:szCs w:val="20"/>
        </w:rPr>
        <w:t>.</w:t>
      </w:r>
    </w:p>
    <w:p w14:paraId="212BF899" w14:textId="77777777" w:rsidR="00717852" w:rsidRPr="004E14BC" w:rsidRDefault="00717852" w:rsidP="003D0372">
      <w:pPr>
        <w:jc w:val="both"/>
        <w:rPr>
          <w:sz w:val="20"/>
          <w:szCs w:val="20"/>
        </w:rPr>
      </w:pPr>
    </w:p>
    <w:p w14:paraId="212BF89A" w14:textId="77777777" w:rsidR="00E77081" w:rsidRDefault="00E77081" w:rsidP="003D0372">
      <w:pPr>
        <w:jc w:val="both"/>
        <w:rPr>
          <w:sz w:val="20"/>
          <w:szCs w:val="20"/>
        </w:rPr>
      </w:pPr>
      <w:r w:rsidRPr="004E14BC">
        <w:rPr>
          <w:sz w:val="20"/>
          <w:szCs w:val="20"/>
        </w:rPr>
        <w:t>Please complete all the fields below marked*</w:t>
      </w:r>
    </w:p>
    <w:p w14:paraId="212BF89B" w14:textId="77777777" w:rsidR="00717852" w:rsidRPr="004E14BC" w:rsidRDefault="00717852" w:rsidP="00717852">
      <w:pPr>
        <w:jc w:val="both"/>
        <w:rPr>
          <w:sz w:val="20"/>
          <w:szCs w:val="20"/>
        </w:rPr>
      </w:pPr>
    </w:p>
    <w:p w14:paraId="212BF89C" w14:textId="77777777" w:rsidR="003D0332" w:rsidRPr="000157F1" w:rsidRDefault="001C13B0" w:rsidP="00EF3535">
      <w:pPr>
        <w:pStyle w:val="Heading2"/>
        <w:rPr>
          <w:color w:val="002060"/>
        </w:rPr>
      </w:pPr>
      <w:r w:rsidRPr="000157F1">
        <w:rPr>
          <w:color w:val="002060"/>
        </w:rPr>
        <w:t>Personal Details</w:t>
      </w:r>
    </w:p>
    <w:tbl>
      <w:tblPr>
        <w:tblW w:w="9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ccount information"/>
      </w:tblPr>
      <w:tblGrid>
        <w:gridCol w:w="3150"/>
        <w:gridCol w:w="3780"/>
        <w:gridCol w:w="2420"/>
      </w:tblGrid>
      <w:tr w:rsidR="00C03670" w14:paraId="212BF8A0" w14:textId="77777777" w:rsidTr="00052EA8">
        <w:trPr>
          <w:trHeight w:val="432"/>
        </w:trPr>
        <w:tc>
          <w:tcPr>
            <w:tcW w:w="3150" w:type="dxa"/>
            <w:vAlign w:val="bottom"/>
          </w:tcPr>
          <w:p w14:paraId="212BF89D" w14:textId="77777777" w:rsidR="00C03670" w:rsidRPr="00EF3535" w:rsidRDefault="00C03670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*Your Name:</w:t>
            </w:r>
          </w:p>
        </w:tc>
        <w:sdt>
          <w:sdtPr>
            <w:rPr>
              <w:sz w:val="20"/>
              <w:szCs w:val="20"/>
            </w:rPr>
            <w:id w:val="17331192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00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212BF89F" w14:textId="7A3DF72C" w:rsidR="00C03670" w:rsidRPr="00EF3535" w:rsidRDefault="00B814F7">
                <w:pPr>
                  <w:spacing w:line="240" w:lineRule="auto"/>
                  <w:ind w:left="0"/>
                  <w:rPr>
                    <w:sz w:val="20"/>
                    <w:szCs w:val="20"/>
                  </w:rPr>
                </w:pPr>
                <w:r w:rsidRPr="00FA48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3670" w14:paraId="212BF8A4" w14:textId="77777777" w:rsidTr="00CD3F47">
        <w:trPr>
          <w:trHeight w:val="432"/>
        </w:trPr>
        <w:tc>
          <w:tcPr>
            <w:tcW w:w="3150" w:type="dxa"/>
            <w:vAlign w:val="bottom"/>
          </w:tcPr>
          <w:p w14:paraId="212BF8A1" w14:textId="77777777" w:rsidR="00C03670" w:rsidRPr="00EF3535" w:rsidRDefault="00C03670" w:rsidP="00E309AD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*Your Address:</w:t>
            </w:r>
          </w:p>
        </w:tc>
        <w:sdt>
          <w:sdtPr>
            <w:rPr>
              <w:sz w:val="20"/>
              <w:szCs w:val="20"/>
            </w:rPr>
            <w:id w:val="-7676152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0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12BF8A3" w14:textId="3F56D162" w:rsidR="00C03670" w:rsidRPr="00EF3535" w:rsidRDefault="00B814F7">
                <w:pPr>
                  <w:spacing w:line="240" w:lineRule="auto"/>
                  <w:ind w:left="0"/>
                  <w:rPr>
                    <w:sz w:val="20"/>
                    <w:szCs w:val="20"/>
                  </w:rPr>
                </w:pPr>
                <w:r w:rsidRPr="00FA48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3670" w14:paraId="212BF8A8" w14:textId="77777777" w:rsidTr="00DA1F2D">
        <w:trPr>
          <w:trHeight w:val="432"/>
        </w:trPr>
        <w:tc>
          <w:tcPr>
            <w:tcW w:w="3150" w:type="dxa"/>
            <w:vAlign w:val="bottom"/>
          </w:tcPr>
          <w:p w14:paraId="212BF8A5" w14:textId="77777777" w:rsidR="00C03670" w:rsidRPr="00EF3535" w:rsidRDefault="00C03670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6777671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0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12BF8A7" w14:textId="6338C294" w:rsidR="00C03670" w:rsidRPr="00EF3535" w:rsidRDefault="00B814F7">
                <w:pPr>
                  <w:spacing w:line="240" w:lineRule="auto"/>
                  <w:ind w:left="0"/>
                  <w:rPr>
                    <w:sz w:val="20"/>
                    <w:szCs w:val="20"/>
                  </w:rPr>
                </w:pPr>
                <w:r w:rsidRPr="00FA48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17A9" w14:paraId="212BF8AC" w14:textId="77777777" w:rsidTr="001C0920">
        <w:trPr>
          <w:trHeight w:val="432"/>
        </w:trPr>
        <w:tc>
          <w:tcPr>
            <w:tcW w:w="3150" w:type="dxa"/>
            <w:vAlign w:val="bottom"/>
          </w:tcPr>
          <w:p w14:paraId="212BF8A9" w14:textId="6EA946CE" w:rsidR="008117A9" w:rsidRPr="00EF3535" w:rsidRDefault="008117A9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*City/postcode:</w:t>
            </w:r>
          </w:p>
        </w:tc>
        <w:sdt>
          <w:sdtPr>
            <w:rPr>
              <w:sz w:val="20"/>
              <w:szCs w:val="20"/>
            </w:rPr>
            <w:id w:val="-10684892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0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12BF8AB" w14:textId="014F8504" w:rsidR="008117A9" w:rsidRPr="00EF3535" w:rsidRDefault="00B814F7">
                <w:pPr>
                  <w:spacing w:line="240" w:lineRule="auto"/>
                  <w:ind w:left="0"/>
                  <w:rPr>
                    <w:sz w:val="20"/>
                    <w:szCs w:val="20"/>
                  </w:rPr>
                </w:pPr>
                <w:r w:rsidRPr="00FA48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25241" w14:paraId="212BF8B0" w14:textId="77777777" w:rsidTr="00025241">
        <w:trPr>
          <w:trHeight w:val="432"/>
        </w:trPr>
        <w:tc>
          <w:tcPr>
            <w:tcW w:w="3150" w:type="dxa"/>
            <w:vAlign w:val="bottom"/>
          </w:tcPr>
          <w:p w14:paraId="212BF8AD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*Country:</w:t>
            </w:r>
          </w:p>
        </w:tc>
        <w:sdt>
          <w:sdtPr>
            <w:rPr>
              <w:sz w:val="20"/>
              <w:szCs w:val="20"/>
            </w:rPr>
            <w:id w:val="-16335517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8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12BF8AE" w14:textId="4A0E60F6" w:rsidR="00025241" w:rsidRPr="00EF3535" w:rsidRDefault="00B814F7" w:rsidP="00025241">
                <w:pPr>
                  <w:spacing w:line="240" w:lineRule="auto"/>
                  <w:ind w:left="0"/>
                  <w:rPr>
                    <w:sz w:val="20"/>
                    <w:szCs w:val="20"/>
                  </w:rPr>
                </w:pPr>
                <w:r w:rsidRPr="00FA48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2BF8AF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025241" w14:paraId="212BF8B4" w14:textId="77777777" w:rsidTr="00025241">
        <w:trPr>
          <w:trHeight w:val="432"/>
        </w:trPr>
        <w:tc>
          <w:tcPr>
            <w:tcW w:w="3150" w:type="dxa"/>
            <w:vAlign w:val="bottom"/>
          </w:tcPr>
          <w:p w14:paraId="212BF8B1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*Account Number (IBAN):</w:t>
            </w:r>
          </w:p>
        </w:tc>
        <w:sdt>
          <w:sdtPr>
            <w:rPr>
              <w:sz w:val="20"/>
              <w:szCs w:val="20"/>
            </w:rPr>
            <w:id w:val="-17175040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8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12BF8B2" w14:textId="4406DC85" w:rsidR="00025241" w:rsidRPr="00EF3535" w:rsidRDefault="00B814F7" w:rsidP="00025241">
                <w:pPr>
                  <w:spacing w:line="240" w:lineRule="auto"/>
                  <w:ind w:left="0"/>
                  <w:rPr>
                    <w:sz w:val="20"/>
                    <w:szCs w:val="20"/>
                  </w:rPr>
                </w:pPr>
                <w:r w:rsidRPr="00FA48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2BF8B3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025241" w14:paraId="212BF8B8" w14:textId="77777777" w:rsidTr="00025241">
        <w:trPr>
          <w:trHeight w:val="432"/>
        </w:trPr>
        <w:tc>
          <w:tcPr>
            <w:tcW w:w="3150" w:type="dxa"/>
            <w:vAlign w:val="bottom"/>
          </w:tcPr>
          <w:p w14:paraId="212BF8B5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*Swift (BIC):</w:t>
            </w:r>
          </w:p>
        </w:tc>
        <w:sdt>
          <w:sdtPr>
            <w:rPr>
              <w:sz w:val="20"/>
              <w:szCs w:val="20"/>
            </w:rPr>
            <w:id w:val="-1912204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8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12BF8B6" w14:textId="7FD6B9DC" w:rsidR="00025241" w:rsidRPr="00EF3535" w:rsidRDefault="005C0636" w:rsidP="00025241">
                <w:pPr>
                  <w:spacing w:line="240" w:lineRule="auto"/>
                  <w:ind w:left="0"/>
                  <w:rPr>
                    <w:sz w:val="20"/>
                    <w:szCs w:val="20"/>
                  </w:rPr>
                </w:pPr>
                <w:r w:rsidRPr="00FA486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20" w:type="dxa"/>
            <w:tcBorders>
              <w:top w:val="single" w:sz="4" w:space="0" w:color="auto"/>
            </w:tcBorders>
            <w:vAlign w:val="bottom"/>
          </w:tcPr>
          <w:p w14:paraId="212BF8B7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025241" w14:paraId="212BF8BC" w14:textId="77777777" w:rsidTr="00025241">
        <w:trPr>
          <w:trHeight w:val="432"/>
        </w:trPr>
        <w:tc>
          <w:tcPr>
            <w:tcW w:w="3150" w:type="dxa"/>
            <w:vAlign w:val="bottom"/>
          </w:tcPr>
          <w:p w14:paraId="212BF8B9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Creditor’s Name: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2BF8BA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Institute of Chemistry of Ireland</w:t>
            </w:r>
          </w:p>
        </w:tc>
        <w:tc>
          <w:tcPr>
            <w:tcW w:w="2420" w:type="dxa"/>
            <w:vAlign w:val="bottom"/>
          </w:tcPr>
          <w:p w14:paraId="212BF8BB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025241" w14:paraId="212BF8C0" w14:textId="77777777" w:rsidTr="00025241">
        <w:trPr>
          <w:trHeight w:val="432"/>
        </w:trPr>
        <w:tc>
          <w:tcPr>
            <w:tcW w:w="3150" w:type="dxa"/>
            <w:vAlign w:val="bottom"/>
          </w:tcPr>
          <w:p w14:paraId="212BF8BD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Creditor’s Address: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2BF8BE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c/o 2 Church Avenue</w:t>
            </w:r>
          </w:p>
        </w:tc>
        <w:tc>
          <w:tcPr>
            <w:tcW w:w="2420" w:type="dxa"/>
            <w:vAlign w:val="bottom"/>
          </w:tcPr>
          <w:p w14:paraId="212BF8BF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025241" w14:paraId="212BF8C4" w14:textId="77777777" w:rsidTr="00025241">
        <w:trPr>
          <w:trHeight w:val="432"/>
        </w:trPr>
        <w:tc>
          <w:tcPr>
            <w:tcW w:w="3150" w:type="dxa"/>
            <w:vAlign w:val="bottom"/>
          </w:tcPr>
          <w:p w14:paraId="212BF8C1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2BF8C2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Eden Gate</w:t>
            </w:r>
          </w:p>
        </w:tc>
        <w:tc>
          <w:tcPr>
            <w:tcW w:w="2420" w:type="dxa"/>
            <w:vAlign w:val="bottom"/>
          </w:tcPr>
          <w:p w14:paraId="212BF8C3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025241" w14:paraId="212BF8C8" w14:textId="77777777" w:rsidTr="00025241">
        <w:trPr>
          <w:trHeight w:val="432"/>
        </w:trPr>
        <w:tc>
          <w:tcPr>
            <w:tcW w:w="3150" w:type="dxa"/>
            <w:vAlign w:val="bottom"/>
          </w:tcPr>
          <w:p w14:paraId="212BF8C5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Creditor’s City/postcode: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2BF8C6" w14:textId="3065E74C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Delgany, Co. Wicklow</w:t>
            </w:r>
            <w:r w:rsidR="00824E09">
              <w:rPr>
                <w:sz w:val="20"/>
                <w:szCs w:val="20"/>
              </w:rPr>
              <w:t xml:space="preserve"> A63 XE94</w:t>
            </w:r>
          </w:p>
        </w:tc>
        <w:tc>
          <w:tcPr>
            <w:tcW w:w="2420" w:type="dxa"/>
            <w:vAlign w:val="bottom"/>
          </w:tcPr>
          <w:p w14:paraId="212BF8C7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025241" w14:paraId="212BF8CC" w14:textId="77777777" w:rsidTr="00025241">
        <w:trPr>
          <w:trHeight w:val="432"/>
        </w:trPr>
        <w:tc>
          <w:tcPr>
            <w:tcW w:w="3150" w:type="dxa"/>
            <w:vAlign w:val="bottom"/>
          </w:tcPr>
          <w:p w14:paraId="212BF8C9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Creditor’s Country: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2BF8CA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Ireland</w:t>
            </w:r>
          </w:p>
        </w:tc>
        <w:tc>
          <w:tcPr>
            <w:tcW w:w="2420" w:type="dxa"/>
            <w:vAlign w:val="bottom"/>
          </w:tcPr>
          <w:p w14:paraId="212BF8CB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025241" w14:paraId="212BF8D0" w14:textId="77777777" w:rsidTr="00025241">
        <w:trPr>
          <w:trHeight w:val="432"/>
        </w:trPr>
        <w:tc>
          <w:tcPr>
            <w:tcW w:w="3150" w:type="dxa"/>
            <w:vAlign w:val="bottom"/>
          </w:tcPr>
          <w:p w14:paraId="212BF8CD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*Type of Payment: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2BF8CE" w14:textId="3EFBA21E" w:rsidR="00025241" w:rsidRPr="00EF3535" w:rsidRDefault="0021359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798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8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C6429">
              <w:rPr>
                <w:sz w:val="20"/>
                <w:szCs w:val="20"/>
              </w:rPr>
              <w:t xml:space="preserve"> </w:t>
            </w:r>
            <w:r w:rsidR="00025241" w:rsidRPr="00EF3535">
              <w:rPr>
                <w:sz w:val="20"/>
                <w:szCs w:val="20"/>
              </w:rPr>
              <w:t xml:space="preserve">Recurrent </w:t>
            </w:r>
            <w:r w:rsidR="00025241" w:rsidRPr="00EF3535">
              <w:rPr>
                <w:sz w:val="20"/>
                <w:szCs w:val="20"/>
                <w:u w:val="single"/>
              </w:rPr>
              <w:t>o</w:t>
            </w:r>
            <w:r w:rsidR="00CA2AE5">
              <w:rPr>
                <w:sz w:val="20"/>
                <w:szCs w:val="20"/>
                <w:u w:val="single"/>
              </w:rPr>
              <w:t>r</w:t>
            </w:r>
            <w:r w:rsidR="00025241" w:rsidRPr="00EF3535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2898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64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75AD6">
              <w:rPr>
                <w:sz w:val="20"/>
                <w:szCs w:val="20"/>
              </w:rPr>
              <w:t xml:space="preserve"> </w:t>
            </w:r>
            <w:r w:rsidR="00025241" w:rsidRPr="00EF3535">
              <w:rPr>
                <w:sz w:val="20"/>
                <w:szCs w:val="20"/>
              </w:rPr>
              <w:t>Once-Off Payment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bottom"/>
          </w:tcPr>
          <w:p w14:paraId="212BF8CF" w14:textId="77777777" w:rsidR="00025241" w:rsidRPr="00EF3535" w:rsidRDefault="00094203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EF3535">
              <w:rPr>
                <w:sz w:val="20"/>
                <w:szCs w:val="20"/>
              </w:rPr>
              <w:t>Please tick one option)</w:t>
            </w:r>
          </w:p>
        </w:tc>
      </w:tr>
      <w:tr w:rsidR="00025241" w14:paraId="212BF8D4" w14:textId="77777777" w:rsidTr="00025241">
        <w:trPr>
          <w:trHeight w:val="432"/>
        </w:trPr>
        <w:tc>
          <w:tcPr>
            <w:tcW w:w="3150" w:type="dxa"/>
            <w:vAlign w:val="bottom"/>
          </w:tcPr>
          <w:p w14:paraId="212BF8D1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*Date of Signing:</w:t>
            </w:r>
          </w:p>
        </w:tc>
        <w:sdt>
          <w:sdtPr>
            <w:rPr>
              <w:sz w:val="20"/>
              <w:szCs w:val="20"/>
            </w:rPr>
            <w:id w:val="2090648962"/>
            <w:placeholder>
              <w:docPart w:val="DefaultPlaceholder_-1854013437"/>
            </w:placeholder>
            <w:showingPlcHdr/>
            <w:date w:fullDate="2026-06-09T00:00:00Z"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378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12BF8D2" w14:textId="2678E4A0" w:rsidR="00025241" w:rsidRPr="00EF3535" w:rsidRDefault="00C31F93" w:rsidP="00025241">
                <w:pPr>
                  <w:spacing w:line="240" w:lineRule="auto"/>
                  <w:ind w:left="0"/>
                  <w:rPr>
                    <w:sz w:val="20"/>
                    <w:szCs w:val="20"/>
                  </w:rPr>
                </w:pPr>
                <w:r w:rsidRPr="00FA486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420" w:type="dxa"/>
            <w:tcBorders>
              <w:top w:val="single" w:sz="4" w:space="0" w:color="auto"/>
            </w:tcBorders>
            <w:vAlign w:val="bottom"/>
          </w:tcPr>
          <w:p w14:paraId="212BF8D3" w14:textId="77777777" w:rsidR="00025241" w:rsidRPr="00EF3535" w:rsidRDefault="00025241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6132D3" w14:paraId="212BF8D8" w14:textId="77777777" w:rsidTr="00AA4F75">
        <w:trPr>
          <w:trHeight w:val="432"/>
        </w:trPr>
        <w:tc>
          <w:tcPr>
            <w:tcW w:w="3150" w:type="dxa"/>
            <w:vAlign w:val="bottom"/>
          </w:tcPr>
          <w:p w14:paraId="212BF8D5" w14:textId="77777777" w:rsidR="006132D3" w:rsidRPr="00EF3535" w:rsidRDefault="006132D3" w:rsidP="00025241">
            <w:pPr>
              <w:spacing w:line="240" w:lineRule="auto"/>
              <w:ind w:left="0"/>
              <w:rPr>
                <w:sz w:val="20"/>
                <w:szCs w:val="20"/>
              </w:rPr>
            </w:pPr>
            <w:r w:rsidRPr="00EF3535">
              <w:rPr>
                <w:sz w:val="20"/>
                <w:szCs w:val="20"/>
              </w:rPr>
              <w:t>*Signature</w:t>
            </w:r>
          </w:p>
        </w:tc>
        <w:sdt>
          <w:sdtPr>
            <w:rPr>
              <w:sz w:val="20"/>
              <w:szCs w:val="20"/>
            </w:rPr>
            <w:id w:val="-956569928"/>
            <w:showingPlcHdr/>
            <w:picture/>
          </w:sdtPr>
          <w:sdtEndPr/>
          <w:sdtContent>
            <w:tc>
              <w:tcPr>
                <w:tcW w:w="620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12BF8D7" w14:textId="32DD0571" w:rsidR="006132D3" w:rsidRPr="00EF3535" w:rsidRDefault="00F07644" w:rsidP="00025241">
                <w:pPr>
                  <w:spacing w:line="240" w:lineRule="auto"/>
                  <w:ind w:left="0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17BBBC1B" wp14:editId="327052AD">
                      <wp:extent cx="3981450" cy="356870"/>
                      <wp:effectExtent l="0" t="0" r="0" b="508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17132" cy="3600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212BF8D9" w14:textId="77777777" w:rsidR="003D0332" w:rsidRDefault="003D0332" w:rsidP="00EF3535"/>
    <w:sectPr w:rsidR="003D0332" w:rsidSect="00B3073D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B523B" w14:textId="77777777" w:rsidR="00213591" w:rsidRDefault="00213591">
      <w:pPr>
        <w:spacing w:line="240" w:lineRule="auto"/>
      </w:pPr>
      <w:r>
        <w:separator/>
      </w:r>
    </w:p>
  </w:endnote>
  <w:endnote w:type="continuationSeparator" w:id="0">
    <w:p w14:paraId="71E0CF7C" w14:textId="77777777" w:rsidR="00213591" w:rsidRDefault="002135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9A5D8" w14:textId="77777777" w:rsidR="0058161F" w:rsidRPr="00CA2AE5" w:rsidRDefault="0058161F" w:rsidP="00CA2AE5">
    <w:pPr>
      <w:pStyle w:val="Footer"/>
      <w:ind w:left="0"/>
      <w:rPr>
        <w:lang w:val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4A34A" w14:textId="77777777" w:rsidR="00213591" w:rsidRDefault="00213591">
      <w:pPr>
        <w:spacing w:line="240" w:lineRule="auto"/>
      </w:pPr>
      <w:r>
        <w:separator/>
      </w:r>
    </w:p>
  </w:footnote>
  <w:footnote w:type="continuationSeparator" w:id="0">
    <w:p w14:paraId="233943CB" w14:textId="77777777" w:rsidR="00213591" w:rsidRDefault="002135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560" w:type="dxa"/>
      <w:tblInd w:w="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70"/>
      <w:gridCol w:w="7590"/>
    </w:tblGrid>
    <w:tr w:rsidR="00CE2458" w14:paraId="212BF8E3" w14:textId="77777777" w:rsidTr="00E4420D">
      <w:trPr>
        <w:trHeight w:val="1698"/>
      </w:trPr>
      <w:tc>
        <w:tcPr>
          <w:tcW w:w="1906" w:type="dxa"/>
        </w:tcPr>
        <w:p w14:paraId="212BF8DE" w14:textId="77777777" w:rsidR="00CE2458" w:rsidRDefault="00344558">
          <w:pPr>
            <w:pStyle w:val="Header"/>
            <w:ind w:left="0"/>
          </w:pPr>
          <w:r>
            <w:rPr>
              <w:noProof/>
              <w:lang w:val="en-IE" w:eastAsia="en-IE"/>
            </w:rPr>
            <w:drawing>
              <wp:inline distT="0" distB="0" distL="0" distR="0" wp14:anchorId="212BF8E9" wp14:editId="212BF8EA">
                <wp:extent cx="1066800" cy="103632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240" cy="1037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</w:tcPr>
        <w:p w14:paraId="212BF8DF" w14:textId="77777777" w:rsidR="00FB4A46" w:rsidRPr="008C374B" w:rsidRDefault="008C374B" w:rsidP="00235590">
          <w:pPr>
            <w:jc w:val="right"/>
            <w:rPr>
              <w:rFonts w:ascii="Trebuchet MS" w:hAnsi="Trebuchet MS"/>
              <w:color w:val="002060"/>
              <w:sz w:val="46"/>
              <w:szCs w:val="46"/>
            </w:rPr>
          </w:pPr>
          <w:r w:rsidRPr="008C374B">
            <w:rPr>
              <w:rFonts w:ascii="Trebuchet MS" w:hAnsi="Trebuchet MS"/>
              <w:color w:val="00FF00"/>
              <w:sz w:val="46"/>
              <w:szCs w:val="46"/>
            </w:rPr>
            <w:t>In</w:t>
          </w:r>
          <w:r>
            <w:rPr>
              <w:rFonts w:ascii="Trebuchet MS" w:hAnsi="Trebuchet MS"/>
              <w:color w:val="00FF00"/>
              <w:sz w:val="46"/>
              <w:szCs w:val="46"/>
            </w:rPr>
            <w:t>stitiúid Ceimice na hÉireann</w:t>
          </w:r>
        </w:p>
        <w:p w14:paraId="212BF8E0" w14:textId="77777777" w:rsidR="004E3C91" w:rsidRPr="002A2413" w:rsidRDefault="00A126DA" w:rsidP="002A2413">
          <w:pPr>
            <w:jc w:val="right"/>
            <w:rPr>
              <w:rFonts w:ascii="Trebuchet MS" w:hAnsi="Trebuchet MS"/>
              <w:color w:val="002060"/>
              <w:sz w:val="40"/>
              <w:szCs w:val="40"/>
            </w:rPr>
          </w:pPr>
          <w:r>
            <w:rPr>
              <w:rFonts w:ascii="Trebuchet MS" w:hAnsi="Trebuchet MS"/>
              <w:color w:val="3333FF"/>
              <w:sz w:val="40"/>
              <w:szCs w:val="40"/>
            </w:rPr>
            <w:t>The Institute of Che</w:t>
          </w:r>
          <w:r w:rsidR="002A2413" w:rsidRPr="00A126DA">
            <w:rPr>
              <w:rFonts w:ascii="Trebuchet MS" w:hAnsi="Trebuchet MS"/>
              <w:color w:val="3333FF"/>
              <w:sz w:val="40"/>
              <w:szCs w:val="40"/>
            </w:rPr>
            <w:t>mistry of Irela</w:t>
          </w:r>
          <w:r>
            <w:rPr>
              <w:rFonts w:ascii="Trebuchet MS" w:hAnsi="Trebuchet MS"/>
              <w:color w:val="3333FF"/>
              <w:sz w:val="40"/>
              <w:szCs w:val="40"/>
            </w:rPr>
            <w:t>nd</w:t>
          </w:r>
        </w:p>
        <w:p w14:paraId="212BF8E1" w14:textId="6C9E0812" w:rsidR="00344558" w:rsidRPr="00B60070" w:rsidRDefault="00344558" w:rsidP="00344558">
          <w:pPr>
            <w:pStyle w:val="Heading6"/>
            <w:ind w:right="0"/>
            <w:jc w:val="right"/>
            <w:rPr>
              <w:rFonts w:ascii="Times" w:hAnsi="Times" w:cs="Times"/>
              <w:b/>
              <w:spacing w:val="10"/>
              <w:kern w:val="20"/>
              <w:sz w:val="24"/>
              <w:szCs w:val="24"/>
            </w:rPr>
          </w:pPr>
          <w:r w:rsidRPr="00B60070">
            <w:rPr>
              <w:rFonts w:ascii="Times" w:hAnsi="Times" w:cs="Times"/>
              <w:b/>
              <w:sz w:val="24"/>
              <w:szCs w:val="24"/>
            </w:rPr>
            <w:t xml:space="preserve">PO Box 9322, </w:t>
          </w:r>
          <w:r w:rsidR="0058161F">
            <w:rPr>
              <w:rFonts w:ascii="Times" w:hAnsi="Times" w:cs="Times"/>
              <w:b/>
              <w:sz w:val="24"/>
              <w:szCs w:val="24"/>
            </w:rPr>
            <w:t>Ravensdale Road</w:t>
          </w:r>
          <w:r w:rsidRPr="00B60070">
            <w:rPr>
              <w:rFonts w:ascii="Times" w:hAnsi="Times" w:cs="Times"/>
              <w:b/>
              <w:sz w:val="24"/>
              <w:szCs w:val="24"/>
            </w:rPr>
            <w:t xml:space="preserve">, Dublin </w:t>
          </w:r>
          <w:r w:rsidR="0058161F">
            <w:rPr>
              <w:rFonts w:ascii="Times" w:hAnsi="Times" w:cs="Times"/>
              <w:b/>
              <w:sz w:val="24"/>
              <w:szCs w:val="24"/>
            </w:rPr>
            <w:t xml:space="preserve">D03 </w:t>
          </w:r>
          <w:r w:rsidR="00E53C5D">
            <w:rPr>
              <w:rFonts w:ascii="Times" w:hAnsi="Times" w:cs="Times"/>
              <w:b/>
              <w:sz w:val="24"/>
              <w:szCs w:val="24"/>
            </w:rPr>
            <w:t>CY66</w:t>
          </w:r>
        </w:p>
        <w:p w14:paraId="6B2930F1" w14:textId="1B79EA28" w:rsidR="00B21894" w:rsidRDefault="00344558" w:rsidP="00FB4A46">
          <w:pPr>
            <w:pStyle w:val="Heading4"/>
            <w:spacing w:before="100"/>
            <w:ind w:left="0" w:right="33"/>
            <w:jc w:val="right"/>
            <w:rPr>
              <w:rFonts w:ascii="Times" w:hAnsi="Times"/>
              <w:spacing w:val="10"/>
              <w:kern w:val="20"/>
              <w:sz w:val="20"/>
              <w:szCs w:val="20"/>
            </w:rPr>
          </w:pPr>
          <w:r w:rsidRPr="00B22456">
            <w:rPr>
              <w:rFonts w:ascii="Times" w:hAnsi="Times"/>
              <w:spacing w:val="10"/>
              <w:kern w:val="20"/>
              <w:sz w:val="20"/>
              <w:szCs w:val="20"/>
            </w:rPr>
            <w:t xml:space="preserve">Web: </w:t>
          </w:r>
          <w:hyperlink r:id="rId2" w:history="1">
            <w:r w:rsidR="00B21894" w:rsidRPr="008368C3">
              <w:rPr>
                <w:rStyle w:val="Hyperlink"/>
                <w:rFonts w:ascii="Times" w:hAnsi="Times"/>
                <w:spacing w:val="10"/>
                <w:kern w:val="20"/>
                <w:sz w:val="20"/>
                <w:szCs w:val="20"/>
              </w:rPr>
              <w:t>www.instituteofchemistry.org</w:t>
            </w:r>
          </w:hyperlink>
        </w:p>
        <w:p w14:paraId="212BF8E2" w14:textId="55DDF438" w:rsidR="00CE2458" w:rsidRPr="00B22456" w:rsidRDefault="00CE2458" w:rsidP="00FB4A46">
          <w:pPr>
            <w:pStyle w:val="Heading4"/>
            <w:spacing w:before="100"/>
            <w:ind w:left="0" w:right="33"/>
            <w:jc w:val="right"/>
          </w:pPr>
          <w:r w:rsidRPr="00B22456">
            <w:rPr>
              <w:rFonts w:ascii="Times" w:hAnsi="Times"/>
              <w:spacing w:val="10"/>
              <w:kern w:val="20"/>
              <w:sz w:val="20"/>
              <w:szCs w:val="20"/>
            </w:rPr>
            <w:t xml:space="preserve">Email: </w:t>
          </w:r>
          <w:hyperlink r:id="rId3" w:history="1">
            <w:r w:rsidR="004C616C" w:rsidRPr="008368C3">
              <w:rPr>
                <w:rStyle w:val="Hyperlink"/>
                <w:rFonts w:ascii="Times" w:hAnsi="Times"/>
                <w:spacing w:val="10"/>
                <w:kern w:val="20"/>
                <w:sz w:val="20"/>
                <w:szCs w:val="20"/>
              </w:rPr>
              <w:t>treasurer@instituteofchemistry.org</w:t>
            </w:r>
          </w:hyperlink>
        </w:p>
      </w:tc>
    </w:tr>
    <w:tr w:rsidR="00CE2458" w14:paraId="212BF8E7" w14:textId="77777777" w:rsidTr="00E4420D">
      <w:tc>
        <w:tcPr>
          <w:tcW w:w="1906" w:type="dxa"/>
        </w:tcPr>
        <w:p w14:paraId="212BF8E4" w14:textId="77777777" w:rsidR="00CE2458" w:rsidRPr="004826A2" w:rsidRDefault="004E3C91" w:rsidP="004E3C91">
          <w:pPr>
            <w:pStyle w:val="Header"/>
            <w:ind w:left="0"/>
            <w:jc w:val="center"/>
            <w:rPr>
              <w:sz w:val="16"/>
              <w:szCs w:val="16"/>
            </w:rPr>
          </w:pPr>
          <w:r w:rsidRPr="004826A2">
            <w:rPr>
              <w:sz w:val="16"/>
              <w:szCs w:val="16"/>
            </w:rPr>
            <w:t>Originated 1922</w:t>
          </w:r>
        </w:p>
        <w:p w14:paraId="212BF8E5" w14:textId="77777777" w:rsidR="004E3C91" w:rsidRPr="004E3C91" w:rsidRDefault="004E3C91" w:rsidP="004E3C91">
          <w:pPr>
            <w:pStyle w:val="Header"/>
            <w:ind w:left="0"/>
            <w:jc w:val="center"/>
            <w:rPr>
              <w:sz w:val="18"/>
              <w:szCs w:val="18"/>
            </w:rPr>
          </w:pPr>
          <w:r w:rsidRPr="004826A2">
            <w:rPr>
              <w:sz w:val="16"/>
              <w:szCs w:val="16"/>
            </w:rPr>
            <w:t>Incorporated 1950</w:t>
          </w:r>
        </w:p>
      </w:tc>
      <w:tc>
        <w:tcPr>
          <w:tcW w:w="7654" w:type="dxa"/>
        </w:tcPr>
        <w:p w14:paraId="212BF8E6" w14:textId="05FCC0B1" w:rsidR="00CE2458" w:rsidRPr="003B2DDC" w:rsidRDefault="00CE2458" w:rsidP="00FB4A46">
          <w:pPr>
            <w:pStyle w:val="Header"/>
            <w:ind w:left="0"/>
            <w:jc w:val="right"/>
            <w:rPr>
              <w:sz w:val="24"/>
              <w:szCs w:val="24"/>
            </w:rPr>
          </w:pPr>
        </w:p>
      </w:tc>
    </w:tr>
  </w:tbl>
  <w:p w14:paraId="212BF8E8" w14:textId="77777777" w:rsidR="00CE2458" w:rsidRDefault="00CE2458" w:rsidP="004E14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7VvAJ1YvNb1NLzM+PcJ1R/eElIm8tL99dO0xepudiJV/+ber1xabTUkihDsS8ATG2bz7N3gMP/i3naOlWbrRfQ==" w:salt="vO6iBlHkLZJZaB8oK46Pc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25A"/>
    <w:rsid w:val="000070FA"/>
    <w:rsid w:val="000157F1"/>
    <w:rsid w:val="00015BB2"/>
    <w:rsid w:val="000228D2"/>
    <w:rsid w:val="00025241"/>
    <w:rsid w:val="00033648"/>
    <w:rsid w:val="00067EAC"/>
    <w:rsid w:val="00081FC7"/>
    <w:rsid w:val="00094203"/>
    <w:rsid w:val="000B110E"/>
    <w:rsid w:val="000B4DAE"/>
    <w:rsid w:val="000E78BD"/>
    <w:rsid w:val="0015683C"/>
    <w:rsid w:val="00160F2C"/>
    <w:rsid w:val="001704B4"/>
    <w:rsid w:val="00170E28"/>
    <w:rsid w:val="0018192B"/>
    <w:rsid w:val="00187878"/>
    <w:rsid w:val="001A2080"/>
    <w:rsid w:val="001C13B0"/>
    <w:rsid w:val="001F3CB0"/>
    <w:rsid w:val="0020325A"/>
    <w:rsid w:val="00213591"/>
    <w:rsid w:val="00235590"/>
    <w:rsid w:val="002416FB"/>
    <w:rsid w:val="002932C2"/>
    <w:rsid w:val="002A2413"/>
    <w:rsid w:val="002C259F"/>
    <w:rsid w:val="002D3782"/>
    <w:rsid w:val="002E287C"/>
    <w:rsid w:val="002F2220"/>
    <w:rsid w:val="002F25B2"/>
    <w:rsid w:val="00320458"/>
    <w:rsid w:val="00344558"/>
    <w:rsid w:val="00382F95"/>
    <w:rsid w:val="003B2DDC"/>
    <w:rsid w:val="003B7672"/>
    <w:rsid w:val="003D0332"/>
    <w:rsid w:val="003D0372"/>
    <w:rsid w:val="0041629B"/>
    <w:rsid w:val="00417663"/>
    <w:rsid w:val="00434197"/>
    <w:rsid w:val="00480FF8"/>
    <w:rsid w:val="004826A2"/>
    <w:rsid w:val="00485BA6"/>
    <w:rsid w:val="004C616C"/>
    <w:rsid w:val="004D2D22"/>
    <w:rsid w:val="004D331A"/>
    <w:rsid w:val="004D761C"/>
    <w:rsid w:val="004E14BC"/>
    <w:rsid w:val="004E2C1A"/>
    <w:rsid w:val="004E3C91"/>
    <w:rsid w:val="00535504"/>
    <w:rsid w:val="00575CF1"/>
    <w:rsid w:val="0058161F"/>
    <w:rsid w:val="005838F1"/>
    <w:rsid w:val="00585150"/>
    <w:rsid w:val="005A2C22"/>
    <w:rsid w:val="005B3114"/>
    <w:rsid w:val="005C0636"/>
    <w:rsid w:val="005C32E2"/>
    <w:rsid w:val="005D1933"/>
    <w:rsid w:val="006132D3"/>
    <w:rsid w:val="00640610"/>
    <w:rsid w:val="0065465D"/>
    <w:rsid w:val="00682FAB"/>
    <w:rsid w:val="00692D63"/>
    <w:rsid w:val="006C6AA4"/>
    <w:rsid w:val="006D5E29"/>
    <w:rsid w:val="006E0631"/>
    <w:rsid w:val="006E0CA0"/>
    <w:rsid w:val="007154A9"/>
    <w:rsid w:val="00717852"/>
    <w:rsid w:val="00765055"/>
    <w:rsid w:val="00777636"/>
    <w:rsid w:val="00777A12"/>
    <w:rsid w:val="008117A9"/>
    <w:rsid w:val="00824E09"/>
    <w:rsid w:val="008350CB"/>
    <w:rsid w:val="008425A9"/>
    <w:rsid w:val="008C374B"/>
    <w:rsid w:val="008C6429"/>
    <w:rsid w:val="00926115"/>
    <w:rsid w:val="009435F0"/>
    <w:rsid w:val="009C0E76"/>
    <w:rsid w:val="00A126DA"/>
    <w:rsid w:val="00A1376B"/>
    <w:rsid w:val="00A76A76"/>
    <w:rsid w:val="00AB66D9"/>
    <w:rsid w:val="00AD4CFC"/>
    <w:rsid w:val="00B21894"/>
    <w:rsid w:val="00B22456"/>
    <w:rsid w:val="00B3073D"/>
    <w:rsid w:val="00B32043"/>
    <w:rsid w:val="00B46846"/>
    <w:rsid w:val="00B60070"/>
    <w:rsid w:val="00B814F7"/>
    <w:rsid w:val="00BA18E6"/>
    <w:rsid w:val="00BB1F19"/>
    <w:rsid w:val="00BB429D"/>
    <w:rsid w:val="00C0114E"/>
    <w:rsid w:val="00C03670"/>
    <w:rsid w:val="00C138E2"/>
    <w:rsid w:val="00C31F93"/>
    <w:rsid w:val="00CA2AE5"/>
    <w:rsid w:val="00CD347E"/>
    <w:rsid w:val="00CE2458"/>
    <w:rsid w:val="00CF54FD"/>
    <w:rsid w:val="00D47BBC"/>
    <w:rsid w:val="00D75AD6"/>
    <w:rsid w:val="00DD5E61"/>
    <w:rsid w:val="00DF1633"/>
    <w:rsid w:val="00DF2970"/>
    <w:rsid w:val="00E2168E"/>
    <w:rsid w:val="00E309AD"/>
    <w:rsid w:val="00E4420D"/>
    <w:rsid w:val="00E53C5D"/>
    <w:rsid w:val="00E76356"/>
    <w:rsid w:val="00E77081"/>
    <w:rsid w:val="00E83226"/>
    <w:rsid w:val="00E859DE"/>
    <w:rsid w:val="00EB5B58"/>
    <w:rsid w:val="00EE5DC1"/>
    <w:rsid w:val="00EF3535"/>
    <w:rsid w:val="00EF7E67"/>
    <w:rsid w:val="00F07644"/>
    <w:rsid w:val="00F75A82"/>
    <w:rsid w:val="00FB3CE8"/>
    <w:rsid w:val="00FB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2BF88C"/>
  <w15:chartTrackingRefBased/>
  <w15:docId w15:val="{DC10B112-A974-4E83-9532-75689C65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81"/>
    <w:pPr>
      <w:spacing w:after="0"/>
      <w:ind w:left="74" w:right="74"/>
    </w:pPr>
  </w:style>
  <w:style w:type="paragraph" w:styleId="Heading1">
    <w:name w:val="heading 1"/>
    <w:basedOn w:val="Normal"/>
    <w:next w:val="Normal"/>
    <w:qFormat/>
    <w:pPr>
      <w:keepNext/>
      <w:keepLines/>
      <w:tabs>
        <w:tab w:val="right" w:pos="9360"/>
      </w:tabs>
      <w:spacing w:before="240" w:after="120"/>
      <w:jc w:val="right"/>
      <w:outlineLvl w:val="0"/>
    </w:pPr>
    <w:rPr>
      <w:rFonts w:asciiTheme="majorHAnsi" w:eastAsiaTheme="majorEastAsia" w:hAnsiTheme="majorHAnsi" w:cstheme="majorBidi"/>
      <w:color w:val="A5A5A5" w:themeColor="accent1" w:themeShade="BF"/>
      <w:sz w:val="36"/>
      <w:szCs w:val="36"/>
    </w:rPr>
  </w:style>
  <w:style w:type="paragraph" w:styleId="Heading2">
    <w:name w:val="heading 2"/>
    <w:basedOn w:val="Normal"/>
    <w:next w:val="Normal"/>
    <w:unhideWhenUsed/>
    <w:qFormat/>
    <w:rsid w:val="00EF3535"/>
    <w:pPr>
      <w:spacing w:after="120"/>
      <w:outlineLvl w:val="1"/>
    </w:pPr>
    <w:rPr>
      <w:rFonts w:asciiTheme="majorHAnsi" w:eastAsiaTheme="majorEastAsia" w:hAnsiTheme="majorHAnsi" w:cstheme="majorBidi"/>
      <w:b/>
      <w:bCs/>
      <w:color w:val="7F7F7F" w:themeColor="text1" w:themeTint="80"/>
      <w:sz w:val="28"/>
      <w:szCs w:val="28"/>
    </w:rPr>
  </w:style>
  <w:style w:type="paragraph" w:styleId="Heading3">
    <w:name w:val="heading 3"/>
    <w:basedOn w:val="Normal"/>
    <w:next w:val="Normal"/>
    <w:unhideWhenUsed/>
    <w:qFormat/>
    <w:pPr>
      <w:keepNext/>
      <w:keepLines/>
      <w:pBdr>
        <w:top w:val="single" w:sz="8" w:space="1" w:color="auto"/>
        <w:bottom w:val="single" w:sz="8" w:space="1" w:color="auto"/>
      </w:pBdr>
      <w:shd w:val="clear" w:color="auto" w:fill="F2F2F2" w:themeFill="background1" w:themeFillShade="F2"/>
      <w:spacing w:before="360" w:after="360"/>
      <w:jc w:val="center"/>
      <w:outlineLvl w:val="2"/>
    </w:pPr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</w:rPr>
  </w:style>
  <w:style w:type="paragraph" w:styleId="Heading4">
    <w:name w:val="heading 4"/>
    <w:basedOn w:val="Normal"/>
    <w:next w:val="Normal"/>
    <w:unhideWhenUsed/>
    <w:qFormat/>
    <w:rsid w:val="00FB4A46"/>
    <w:pPr>
      <w:keepNext/>
      <w:keepLines/>
      <w:jc w:val="center"/>
      <w:outlineLvl w:val="3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851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Graphic">
    <w:name w:val="Graphic"/>
    <w:basedOn w:val="Normal"/>
    <w:qFormat/>
    <w:pPr>
      <w:spacing w:line="240" w:lineRule="auto"/>
    </w:pPr>
    <w:rPr>
      <w:noProof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70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0F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070FA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585150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E245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458"/>
  </w:style>
  <w:style w:type="paragraph" w:styleId="Footer">
    <w:name w:val="footer"/>
    <w:basedOn w:val="Normal"/>
    <w:link w:val="FooterChar"/>
    <w:uiPriority w:val="99"/>
    <w:unhideWhenUsed/>
    <w:rsid w:val="00CE245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458"/>
  </w:style>
  <w:style w:type="character" w:styleId="Hyperlink">
    <w:name w:val="Hyperlink"/>
    <w:basedOn w:val="DefaultParagraphFont"/>
    <w:uiPriority w:val="99"/>
    <w:unhideWhenUsed/>
    <w:rsid w:val="00344558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easurer@instituteofchemistry.org" TargetMode="External"/><Relationship Id="rId2" Type="http://schemas.openxmlformats.org/officeDocument/2006/relationships/hyperlink" Target="http://www.instituteofchemistry.org" TargetMode="External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R\AppData\Roaming\Microsoft\Templates\Direct%20deposit%20authoriza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5F845-6AC6-413B-9DCA-D803EDB22370}"/>
      </w:docPartPr>
      <w:docPartBody>
        <w:p w:rsidR="008A6F68" w:rsidRDefault="00A20AB5">
          <w:r w:rsidRPr="00FA48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B7CC9-0832-4FBB-8D10-6EF7B0E9911F}"/>
      </w:docPartPr>
      <w:docPartBody>
        <w:p w:rsidR="008A6F68" w:rsidRDefault="00A20AB5">
          <w:r w:rsidRPr="00FA486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B5"/>
    <w:rsid w:val="001704B4"/>
    <w:rsid w:val="004E2C1A"/>
    <w:rsid w:val="005A2C22"/>
    <w:rsid w:val="007E7BF4"/>
    <w:rsid w:val="008350CB"/>
    <w:rsid w:val="008A6F68"/>
    <w:rsid w:val="0099043B"/>
    <w:rsid w:val="00A20AB5"/>
    <w:rsid w:val="00AA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0AB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9D1A435-765D-4ECB-B3E3-BE566BF10914}">
  <we:reference id="wa102920437" version="1.3.1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1C8F6DE-C9D2-4232-9387-B5B93A9BD8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 deposit authorization form</Template>
  <TotalTime>35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R Keegan</dc:creator>
  <cp:keywords/>
  <cp:lastModifiedBy>John R Keegan</cp:lastModifiedBy>
  <cp:revision>52</cp:revision>
  <cp:lastPrinted>2015-06-01T08:22:00Z</cp:lastPrinted>
  <dcterms:created xsi:type="dcterms:W3CDTF">2022-08-23T12:37:00Z</dcterms:created>
  <dcterms:modified xsi:type="dcterms:W3CDTF">2026-06-08T13:17:00Z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TC034630589991</vt:lpwstr>
  </property>
</Properties>
</file>